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F98" w:rsidRPr="008E642F" w:rsidRDefault="00025F98" w:rsidP="00C95B2A">
      <w:pPr>
        <w:jc w:val="center"/>
        <w:outlineLvl w:val="0"/>
        <w:rPr>
          <w:rFonts w:ascii="Arial" w:hAnsi="Arial" w:cs="Arial"/>
          <w:b/>
          <w:u w:val="single"/>
        </w:rPr>
      </w:pPr>
      <w:r w:rsidRPr="008E642F">
        <w:rPr>
          <w:rFonts w:ascii="Arial" w:hAnsi="Arial" w:cs="Arial"/>
          <w:b/>
          <w:u w:val="single"/>
        </w:rPr>
        <w:t>Annual Review of Competence Progression</w:t>
      </w:r>
    </w:p>
    <w:p w:rsidR="00025F98" w:rsidRPr="008E642F" w:rsidRDefault="00025F98" w:rsidP="00590888">
      <w:pPr>
        <w:jc w:val="center"/>
        <w:rPr>
          <w:rFonts w:ascii="Arial" w:hAnsi="Arial" w:cs="Arial"/>
          <w:b/>
          <w:u w:val="single"/>
        </w:rPr>
      </w:pPr>
      <w:r w:rsidRPr="008E642F">
        <w:rPr>
          <w:rFonts w:ascii="Arial" w:hAnsi="Arial" w:cs="Arial"/>
          <w:b/>
          <w:u w:val="single"/>
        </w:rPr>
        <w:t>Checklist for Work Place Based Assessments in EM ST6</w:t>
      </w:r>
    </w:p>
    <w:p w:rsidR="00025F98" w:rsidRPr="008E642F" w:rsidRDefault="00025F98" w:rsidP="00BE28C7">
      <w:pPr>
        <w:rPr>
          <w:rFonts w:ascii="Arial" w:hAnsi="Arial" w:cs="Arial"/>
        </w:rPr>
      </w:pPr>
    </w:p>
    <w:p w:rsidR="00025F98" w:rsidRDefault="00025F98" w:rsidP="00BE28C7">
      <w:pPr>
        <w:rPr>
          <w:rFonts w:ascii="Arial" w:hAnsi="Arial" w:cs="Arial"/>
        </w:rPr>
      </w:pPr>
      <w:r w:rsidRPr="008E642F">
        <w:rPr>
          <w:rFonts w:ascii="Arial" w:hAnsi="Arial" w:cs="Arial"/>
        </w:rPr>
        <w:t>Trainee Name:____________________________</w:t>
      </w:r>
      <w:r w:rsidRPr="008E642F">
        <w:rPr>
          <w:rFonts w:ascii="Arial" w:hAnsi="Arial" w:cs="Arial"/>
        </w:rPr>
        <w:tab/>
        <w:t>NTN:___________________</w:t>
      </w:r>
    </w:p>
    <w:p w:rsidR="00B70C7B" w:rsidRPr="008E642F" w:rsidRDefault="00B70C7B" w:rsidP="00BE28C7">
      <w:pPr>
        <w:rPr>
          <w:rFonts w:ascii="Arial" w:hAnsi="Arial" w:cs="Arial"/>
        </w:rPr>
      </w:pPr>
    </w:p>
    <w:tbl>
      <w:tblPr>
        <w:tblW w:w="5190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0"/>
        <w:gridCol w:w="1700"/>
      </w:tblGrid>
      <w:tr w:rsidR="00025F98" w:rsidRPr="007B1AE4" w:rsidTr="00732D3A">
        <w:trPr>
          <w:trHeight w:val="406"/>
        </w:trPr>
        <w:tc>
          <w:tcPr>
            <w:tcW w:w="4109" w:type="pct"/>
            <w:shd w:val="clear" w:color="auto" w:fill="99CCFF"/>
            <w:vAlign w:val="center"/>
          </w:tcPr>
          <w:p w:rsidR="00025F98" w:rsidRPr="007B1AE4" w:rsidRDefault="00025F98" w:rsidP="00594364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All WPBA completed:</w:t>
            </w:r>
          </w:p>
        </w:tc>
        <w:tc>
          <w:tcPr>
            <w:tcW w:w="891" w:type="pct"/>
            <w:shd w:val="clear" w:color="auto" w:fill="99CCFF"/>
          </w:tcPr>
          <w:p w:rsidR="00025F98" w:rsidRPr="007B1AE4" w:rsidRDefault="00025F98" w:rsidP="00EE1C0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1AE4">
              <w:rPr>
                <w:rFonts w:ascii="Arial" w:hAnsi="Arial" w:cs="Arial"/>
                <w:b/>
                <w:sz w:val="22"/>
                <w:szCs w:val="22"/>
              </w:rPr>
              <w:t>Date checked</w:t>
            </w:r>
          </w:p>
        </w:tc>
      </w:tr>
      <w:tr w:rsidR="00025F98" w:rsidRPr="007B1AE4" w:rsidTr="00732D3A">
        <w:trPr>
          <w:trHeight w:val="347"/>
        </w:trPr>
        <w:tc>
          <w:tcPr>
            <w:tcW w:w="4109" w:type="pct"/>
            <w:vAlign w:val="center"/>
          </w:tcPr>
          <w:p w:rsidR="00025F98" w:rsidRPr="007B1AE4" w:rsidRDefault="00025F98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HMP 1 – 5</w:t>
            </w:r>
          </w:p>
        </w:tc>
        <w:tc>
          <w:tcPr>
            <w:tcW w:w="891" w:type="pct"/>
            <w:vAlign w:val="center"/>
          </w:tcPr>
          <w:p w:rsidR="00025F98" w:rsidRPr="007B1AE4" w:rsidRDefault="00025F98" w:rsidP="00BE2E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date</w:t>
            </w:r>
          </w:p>
        </w:tc>
      </w:tr>
      <w:tr w:rsidR="00025F98" w:rsidRPr="007B1AE4" w:rsidTr="00732D3A">
        <w:trPr>
          <w:trHeight w:val="347"/>
        </w:trPr>
        <w:tc>
          <w:tcPr>
            <w:tcW w:w="4109" w:type="pct"/>
            <w:vAlign w:val="center"/>
          </w:tcPr>
          <w:p w:rsidR="00025F98" w:rsidRPr="007B1AE4" w:rsidRDefault="004C678A" w:rsidP="004C678A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HAP 1 – 34 for 2010 curriculum: 36</w:t>
            </w:r>
            <w:r w:rsidR="00025F98" w:rsidRPr="007B1A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B1AE4">
              <w:rPr>
                <w:rFonts w:ascii="Arial" w:hAnsi="Arial" w:cs="Arial"/>
                <w:sz w:val="22"/>
                <w:szCs w:val="22"/>
              </w:rPr>
              <w:t>for 2015 curriculum</w:t>
            </w:r>
          </w:p>
        </w:tc>
        <w:tc>
          <w:tcPr>
            <w:tcW w:w="891" w:type="pct"/>
            <w:vAlign w:val="center"/>
          </w:tcPr>
          <w:p w:rsidR="00025F98" w:rsidRPr="007B1AE4" w:rsidRDefault="00025F98" w:rsidP="00BE2E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date</w:t>
            </w:r>
          </w:p>
        </w:tc>
      </w:tr>
      <w:tr w:rsidR="008E642F" w:rsidRPr="007B1AE4" w:rsidTr="00732D3A">
        <w:trPr>
          <w:trHeight w:val="347"/>
        </w:trPr>
        <w:tc>
          <w:tcPr>
            <w:tcW w:w="4109" w:type="pct"/>
            <w:vAlign w:val="center"/>
          </w:tcPr>
          <w:p w:rsidR="008E642F" w:rsidRPr="007B1AE4" w:rsidRDefault="008E642F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 xml:space="preserve">Paediatric core training revisited – </w:t>
            </w:r>
            <w:r w:rsidR="004C678A" w:rsidRPr="007B1AE4">
              <w:rPr>
                <w:rFonts w:ascii="Arial" w:hAnsi="Arial" w:cs="Arial"/>
                <w:sz w:val="22"/>
                <w:szCs w:val="22"/>
              </w:rPr>
              <w:t>6 Complex</w:t>
            </w:r>
            <w:r w:rsidRPr="007B1AE4">
              <w:rPr>
                <w:rFonts w:ascii="Arial" w:hAnsi="Arial" w:cs="Arial"/>
                <w:sz w:val="22"/>
                <w:szCs w:val="22"/>
              </w:rPr>
              <w:t xml:space="preserve"> Presentations</w:t>
            </w:r>
          </w:p>
        </w:tc>
        <w:tc>
          <w:tcPr>
            <w:tcW w:w="891" w:type="pct"/>
            <w:vAlign w:val="center"/>
          </w:tcPr>
          <w:p w:rsidR="008E642F" w:rsidRPr="007B1AE4" w:rsidRDefault="008E642F" w:rsidP="00BE2E58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date</w:t>
            </w:r>
          </w:p>
        </w:tc>
      </w:tr>
      <w:tr w:rsidR="004C678A" w:rsidRPr="007B1AE4" w:rsidTr="00732D3A">
        <w:trPr>
          <w:trHeight w:val="347"/>
        </w:trPr>
        <w:tc>
          <w:tcPr>
            <w:tcW w:w="4109" w:type="pct"/>
            <w:vAlign w:val="center"/>
          </w:tcPr>
          <w:p w:rsidR="004C678A" w:rsidRPr="007B1AE4" w:rsidRDefault="004C678A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2 Extended Supervised Learning Events (ESLE)</w:t>
            </w:r>
          </w:p>
          <w:p w:rsidR="004C678A" w:rsidRPr="007B1AE4" w:rsidRDefault="004C678A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Acting in Consultant role</w:t>
            </w:r>
          </w:p>
        </w:tc>
        <w:tc>
          <w:tcPr>
            <w:tcW w:w="891" w:type="pct"/>
            <w:vAlign w:val="center"/>
          </w:tcPr>
          <w:p w:rsidR="004C678A" w:rsidRPr="007B1AE4" w:rsidRDefault="004C678A" w:rsidP="00BE2E58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date</w:t>
            </w:r>
          </w:p>
        </w:tc>
      </w:tr>
      <w:tr w:rsidR="00025F98" w:rsidRPr="007B1AE4" w:rsidTr="00732D3A">
        <w:trPr>
          <w:trHeight w:val="347"/>
        </w:trPr>
        <w:tc>
          <w:tcPr>
            <w:tcW w:w="4109" w:type="pct"/>
            <w:vAlign w:val="center"/>
          </w:tcPr>
          <w:p w:rsidR="00025F98" w:rsidRPr="007B1AE4" w:rsidRDefault="00025F98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ARCP outcome 1 or equivalent  for CT1</w:t>
            </w:r>
          </w:p>
        </w:tc>
        <w:tc>
          <w:tcPr>
            <w:tcW w:w="891" w:type="pct"/>
            <w:vAlign w:val="center"/>
          </w:tcPr>
          <w:p w:rsidR="00025F98" w:rsidRPr="007B1AE4" w:rsidRDefault="00025F98" w:rsidP="00BE2E58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date</w:t>
            </w:r>
          </w:p>
        </w:tc>
      </w:tr>
      <w:tr w:rsidR="00025F98" w:rsidRPr="007B1AE4" w:rsidTr="00732D3A">
        <w:trPr>
          <w:trHeight w:val="347"/>
        </w:trPr>
        <w:tc>
          <w:tcPr>
            <w:tcW w:w="4109" w:type="pct"/>
            <w:vAlign w:val="center"/>
          </w:tcPr>
          <w:p w:rsidR="00025F98" w:rsidRPr="007B1AE4" w:rsidRDefault="00025F98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ARCP outcome 1 or equivalent  for CT2</w:t>
            </w:r>
          </w:p>
        </w:tc>
        <w:tc>
          <w:tcPr>
            <w:tcW w:w="891" w:type="pct"/>
            <w:vAlign w:val="center"/>
          </w:tcPr>
          <w:p w:rsidR="00025F98" w:rsidRPr="007B1AE4" w:rsidRDefault="00025F98" w:rsidP="00BE2E58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date</w:t>
            </w:r>
          </w:p>
        </w:tc>
      </w:tr>
      <w:tr w:rsidR="00025F98" w:rsidRPr="007B1AE4" w:rsidTr="00732D3A">
        <w:trPr>
          <w:trHeight w:val="347"/>
        </w:trPr>
        <w:tc>
          <w:tcPr>
            <w:tcW w:w="4109" w:type="pct"/>
            <w:vAlign w:val="center"/>
          </w:tcPr>
          <w:p w:rsidR="00025F98" w:rsidRPr="007B1AE4" w:rsidRDefault="00025F98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ARCP outcome 1 or equivalent  for CT3</w:t>
            </w:r>
          </w:p>
        </w:tc>
        <w:tc>
          <w:tcPr>
            <w:tcW w:w="891" w:type="pct"/>
            <w:vAlign w:val="center"/>
          </w:tcPr>
          <w:p w:rsidR="00025F98" w:rsidRPr="007B1AE4" w:rsidRDefault="00025F98" w:rsidP="00BE2E58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date</w:t>
            </w:r>
          </w:p>
        </w:tc>
      </w:tr>
      <w:tr w:rsidR="00025F98" w:rsidRPr="007B1AE4" w:rsidTr="00732D3A">
        <w:trPr>
          <w:trHeight w:val="347"/>
        </w:trPr>
        <w:tc>
          <w:tcPr>
            <w:tcW w:w="4109" w:type="pct"/>
            <w:vAlign w:val="center"/>
          </w:tcPr>
          <w:p w:rsidR="00025F98" w:rsidRPr="007B1AE4" w:rsidRDefault="00025F98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ARC</w:t>
            </w:r>
            <w:r w:rsidR="002958FA" w:rsidRPr="007B1AE4">
              <w:rPr>
                <w:rFonts w:ascii="Arial" w:hAnsi="Arial" w:cs="Arial"/>
                <w:sz w:val="22"/>
                <w:szCs w:val="22"/>
              </w:rPr>
              <w:t>P outcome 1 or equivalent  for S</w:t>
            </w:r>
            <w:r w:rsidRPr="007B1AE4">
              <w:rPr>
                <w:rFonts w:ascii="Arial" w:hAnsi="Arial" w:cs="Arial"/>
                <w:sz w:val="22"/>
                <w:szCs w:val="22"/>
              </w:rPr>
              <w:t>T4</w:t>
            </w:r>
          </w:p>
        </w:tc>
        <w:tc>
          <w:tcPr>
            <w:tcW w:w="891" w:type="pct"/>
            <w:vAlign w:val="center"/>
          </w:tcPr>
          <w:p w:rsidR="00025F98" w:rsidRPr="007B1AE4" w:rsidRDefault="00025F98" w:rsidP="00BE2E58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date</w:t>
            </w:r>
          </w:p>
        </w:tc>
      </w:tr>
      <w:tr w:rsidR="00025F98" w:rsidRPr="007B1AE4" w:rsidTr="00732D3A">
        <w:trPr>
          <w:trHeight w:val="347"/>
        </w:trPr>
        <w:tc>
          <w:tcPr>
            <w:tcW w:w="4109" w:type="pct"/>
            <w:vAlign w:val="center"/>
          </w:tcPr>
          <w:p w:rsidR="00025F98" w:rsidRPr="007B1AE4" w:rsidRDefault="00025F98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ARCP outcome</w:t>
            </w:r>
            <w:r w:rsidR="002958FA" w:rsidRPr="007B1AE4">
              <w:rPr>
                <w:rFonts w:ascii="Arial" w:hAnsi="Arial" w:cs="Arial"/>
                <w:sz w:val="22"/>
                <w:szCs w:val="22"/>
              </w:rPr>
              <w:t xml:space="preserve"> 1 or equivalent  for S</w:t>
            </w:r>
            <w:r w:rsidRPr="007B1AE4">
              <w:rPr>
                <w:rFonts w:ascii="Arial" w:hAnsi="Arial" w:cs="Arial"/>
                <w:sz w:val="22"/>
                <w:szCs w:val="22"/>
              </w:rPr>
              <w:t>T5</w:t>
            </w:r>
          </w:p>
        </w:tc>
        <w:tc>
          <w:tcPr>
            <w:tcW w:w="891" w:type="pct"/>
            <w:vAlign w:val="center"/>
          </w:tcPr>
          <w:p w:rsidR="00025F98" w:rsidRPr="007B1AE4" w:rsidRDefault="00025F98" w:rsidP="00BE2E58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date</w:t>
            </w:r>
          </w:p>
        </w:tc>
      </w:tr>
    </w:tbl>
    <w:tbl>
      <w:tblPr>
        <w:tblpPr w:leftFromText="180" w:rightFromText="180" w:vertAnchor="text" w:horzAnchor="margin" w:tblpXSpec="center" w:tblpY="397"/>
        <w:tblW w:w="5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7"/>
        <w:gridCol w:w="2128"/>
      </w:tblGrid>
      <w:tr w:rsidR="002958FA" w:rsidRPr="007B1AE4" w:rsidTr="007B1AE4">
        <w:trPr>
          <w:trHeight w:val="403"/>
        </w:trPr>
        <w:tc>
          <w:tcPr>
            <w:tcW w:w="3876" w:type="pct"/>
            <w:shd w:val="clear" w:color="auto" w:fill="99CCFF"/>
            <w:vAlign w:val="center"/>
          </w:tcPr>
          <w:p w:rsidR="00025F98" w:rsidRPr="007B1AE4" w:rsidRDefault="00025F98" w:rsidP="00DF69A1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Structured Training Report</w:t>
            </w:r>
          </w:p>
        </w:tc>
        <w:tc>
          <w:tcPr>
            <w:tcW w:w="1124" w:type="pct"/>
          </w:tcPr>
          <w:p w:rsidR="00025F98" w:rsidRPr="007B1AE4" w:rsidRDefault="00025F98" w:rsidP="00DF69A1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Date</w:t>
            </w:r>
          </w:p>
        </w:tc>
      </w:tr>
      <w:tr w:rsidR="002958FA" w:rsidRPr="007B1AE4" w:rsidTr="007B1AE4">
        <w:trPr>
          <w:trHeight w:val="403"/>
        </w:trPr>
        <w:tc>
          <w:tcPr>
            <w:tcW w:w="3876" w:type="pct"/>
            <w:shd w:val="clear" w:color="auto" w:fill="99CCFF"/>
            <w:vAlign w:val="center"/>
          </w:tcPr>
          <w:p w:rsidR="008E642F" w:rsidRPr="007B1AE4" w:rsidRDefault="008E642F" w:rsidP="008E642F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MSF – minimum of 12 responses (annual)</w:t>
            </w:r>
          </w:p>
          <w:p w:rsidR="00025F98" w:rsidRPr="007B1AE4" w:rsidRDefault="008E642F" w:rsidP="008E642F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with spread of participants as agreed with Educational Supervisor</w:t>
            </w:r>
          </w:p>
        </w:tc>
        <w:tc>
          <w:tcPr>
            <w:tcW w:w="1124" w:type="pct"/>
          </w:tcPr>
          <w:p w:rsidR="00025F98" w:rsidRPr="007B1AE4" w:rsidRDefault="00025F98" w:rsidP="00DF69A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 xml:space="preserve">Date </w:t>
            </w:r>
          </w:p>
        </w:tc>
      </w:tr>
      <w:tr w:rsidR="002958FA" w:rsidRPr="007B1AE4" w:rsidTr="007B1AE4">
        <w:trPr>
          <w:trHeight w:val="403"/>
        </w:trPr>
        <w:tc>
          <w:tcPr>
            <w:tcW w:w="3876" w:type="pct"/>
            <w:shd w:val="clear" w:color="auto" w:fill="99CCFF"/>
            <w:vAlign w:val="center"/>
          </w:tcPr>
          <w:p w:rsidR="00025F98" w:rsidRPr="007B1AE4" w:rsidRDefault="004C678A" w:rsidP="00DF69A1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FR</w:t>
            </w:r>
            <w:r w:rsidR="00025F98" w:rsidRPr="007B1AE4">
              <w:rPr>
                <w:rFonts w:ascii="Arial" w:hAnsi="Arial" w:cs="Arial"/>
                <w:sz w:val="22"/>
                <w:szCs w:val="22"/>
              </w:rPr>
              <w:t xml:space="preserve">CEM passed  </w:t>
            </w:r>
            <w:r w:rsidR="002958FA" w:rsidRPr="007B1AE4">
              <w:rPr>
                <w:rFonts w:ascii="Arial" w:hAnsi="Arial" w:cs="Arial"/>
                <w:sz w:val="22"/>
                <w:szCs w:val="22"/>
              </w:rPr>
              <w:t>- upload certificate to eportfolio</w:t>
            </w:r>
          </w:p>
        </w:tc>
        <w:tc>
          <w:tcPr>
            <w:tcW w:w="1124" w:type="pct"/>
          </w:tcPr>
          <w:p w:rsidR="00025F98" w:rsidRPr="007B1AE4" w:rsidRDefault="00025F98" w:rsidP="00DF69A1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Date</w:t>
            </w:r>
          </w:p>
        </w:tc>
      </w:tr>
      <w:tr w:rsidR="002958FA" w:rsidRPr="007B1AE4" w:rsidTr="007B1AE4">
        <w:trPr>
          <w:trHeight w:val="403"/>
        </w:trPr>
        <w:tc>
          <w:tcPr>
            <w:tcW w:w="3876" w:type="pct"/>
            <w:shd w:val="clear" w:color="auto" w:fill="99CCFF"/>
            <w:vAlign w:val="center"/>
          </w:tcPr>
          <w:p w:rsidR="00025F98" w:rsidRPr="007B1AE4" w:rsidRDefault="00025F98" w:rsidP="00DF69A1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 xml:space="preserve">CTR </w:t>
            </w:r>
            <w:r w:rsidR="004C678A" w:rsidRPr="007B1AE4">
              <w:rPr>
                <w:rFonts w:ascii="Arial" w:hAnsi="Arial" w:cs="Arial"/>
                <w:sz w:val="22"/>
                <w:szCs w:val="22"/>
              </w:rPr>
              <w:t xml:space="preserve">or QIP </w:t>
            </w:r>
            <w:r w:rsidRPr="007B1AE4">
              <w:rPr>
                <w:rFonts w:ascii="Arial" w:hAnsi="Arial" w:cs="Arial"/>
                <w:sz w:val="22"/>
                <w:szCs w:val="22"/>
              </w:rPr>
              <w:t>complete</w:t>
            </w:r>
            <w:r w:rsidR="004C678A" w:rsidRPr="007B1AE4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124" w:type="pct"/>
          </w:tcPr>
          <w:p w:rsidR="00025F98" w:rsidRPr="007B1AE4" w:rsidRDefault="00025F98" w:rsidP="00DF69A1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Date</w:t>
            </w:r>
          </w:p>
        </w:tc>
      </w:tr>
      <w:tr w:rsidR="008E642F" w:rsidRPr="007B1AE4" w:rsidTr="007B1AE4">
        <w:trPr>
          <w:trHeight w:val="403"/>
        </w:trPr>
        <w:tc>
          <w:tcPr>
            <w:tcW w:w="3876" w:type="pct"/>
            <w:shd w:val="clear" w:color="auto" w:fill="99CCFF"/>
            <w:vAlign w:val="center"/>
          </w:tcPr>
          <w:p w:rsidR="008E642F" w:rsidRPr="007B1AE4" w:rsidRDefault="004C678A" w:rsidP="008E642F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Completed Management Portfolio project(s)</w:t>
            </w:r>
          </w:p>
        </w:tc>
        <w:tc>
          <w:tcPr>
            <w:tcW w:w="1124" w:type="pct"/>
          </w:tcPr>
          <w:p w:rsidR="008E642F" w:rsidRPr="007B1AE4" w:rsidRDefault="008E642F" w:rsidP="00DF69A1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YES / NO (please circle)</w:t>
            </w:r>
          </w:p>
        </w:tc>
      </w:tr>
      <w:tr w:rsidR="002958FA" w:rsidRPr="007B1AE4" w:rsidTr="007B1AE4">
        <w:trPr>
          <w:trHeight w:val="403"/>
        </w:trPr>
        <w:tc>
          <w:tcPr>
            <w:tcW w:w="3876" w:type="pct"/>
            <w:shd w:val="clear" w:color="auto" w:fill="99CCFF"/>
            <w:vAlign w:val="center"/>
          </w:tcPr>
          <w:p w:rsidR="00025F98" w:rsidRPr="007B1AE4" w:rsidRDefault="00025F98" w:rsidP="00DF69A1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Number of</w:t>
            </w:r>
            <w:r w:rsidR="00D71766" w:rsidRPr="007B1AE4">
              <w:rPr>
                <w:rFonts w:ascii="Arial" w:hAnsi="Arial" w:cs="Arial"/>
                <w:sz w:val="22"/>
                <w:szCs w:val="22"/>
              </w:rPr>
              <w:t xml:space="preserve"> regional</w:t>
            </w:r>
            <w:r w:rsidRPr="007B1AE4">
              <w:rPr>
                <w:rFonts w:ascii="Arial" w:hAnsi="Arial" w:cs="Arial"/>
                <w:sz w:val="22"/>
                <w:szCs w:val="22"/>
              </w:rPr>
              <w:t xml:space="preserve"> training days attended</w:t>
            </w:r>
            <w:r w:rsidR="002958FA" w:rsidRPr="007B1AE4">
              <w:rPr>
                <w:rFonts w:ascii="Arial" w:hAnsi="Arial" w:cs="Arial"/>
                <w:sz w:val="22"/>
                <w:szCs w:val="22"/>
              </w:rPr>
              <w:t xml:space="preserve"> – upload certificates to eportfolio</w:t>
            </w:r>
          </w:p>
        </w:tc>
        <w:tc>
          <w:tcPr>
            <w:tcW w:w="1124" w:type="pct"/>
          </w:tcPr>
          <w:p w:rsidR="00025F98" w:rsidRPr="007B1AE4" w:rsidRDefault="00025F98" w:rsidP="00DF69A1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Number</w:t>
            </w:r>
          </w:p>
        </w:tc>
      </w:tr>
      <w:tr w:rsidR="002958FA" w:rsidRPr="007B1AE4" w:rsidTr="007B1AE4">
        <w:trPr>
          <w:trHeight w:val="403"/>
        </w:trPr>
        <w:tc>
          <w:tcPr>
            <w:tcW w:w="3876" w:type="pct"/>
            <w:shd w:val="clear" w:color="auto" w:fill="99CCFF"/>
            <w:vAlign w:val="center"/>
          </w:tcPr>
          <w:p w:rsidR="00025F98" w:rsidRPr="007B1AE4" w:rsidRDefault="00025F98" w:rsidP="008E642F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 xml:space="preserve">ALS </w:t>
            </w:r>
            <w:r w:rsidR="008E642F" w:rsidRPr="007B1AE4">
              <w:rPr>
                <w:rFonts w:ascii="Arial" w:hAnsi="Arial" w:cs="Arial"/>
                <w:sz w:val="22"/>
                <w:szCs w:val="22"/>
              </w:rPr>
              <w:t xml:space="preserve">or equivalent </w:t>
            </w:r>
            <w:r w:rsidRPr="007B1AE4">
              <w:rPr>
                <w:rFonts w:ascii="Arial" w:hAnsi="Arial" w:cs="Arial"/>
                <w:sz w:val="22"/>
                <w:szCs w:val="22"/>
              </w:rPr>
              <w:t>(current provider)</w:t>
            </w:r>
            <w:r w:rsidR="002958FA" w:rsidRPr="007B1AE4">
              <w:rPr>
                <w:rFonts w:ascii="Arial" w:hAnsi="Arial" w:cs="Arial"/>
                <w:sz w:val="22"/>
                <w:szCs w:val="22"/>
              </w:rPr>
              <w:t xml:space="preserve"> – upload certificate to eportfolio</w:t>
            </w:r>
          </w:p>
        </w:tc>
        <w:tc>
          <w:tcPr>
            <w:tcW w:w="1124" w:type="pct"/>
          </w:tcPr>
          <w:p w:rsidR="00025F98" w:rsidRPr="007B1AE4" w:rsidRDefault="00025F98" w:rsidP="00DF69A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 xml:space="preserve">Date </w:t>
            </w:r>
          </w:p>
        </w:tc>
      </w:tr>
      <w:tr w:rsidR="002958FA" w:rsidRPr="007B1AE4" w:rsidTr="007B1AE4">
        <w:trPr>
          <w:trHeight w:val="403"/>
        </w:trPr>
        <w:tc>
          <w:tcPr>
            <w:tcW w:w="3876" w:type="pct"/>
            <w:shd w:val="clear" w:color="auto" w:fill="99CCFF"/>
            <w:vAlign w:val="center"/>
          </w:tcPr>
          <w:p w:rsidR="00025F98" w:rsidRPr="007B1AE4" w:rsidRDefault="00025F98" w:rsidP="008E642F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ATLS</w:t>
            </w:r>
            <w:r w:rsidR="008E642F" w:rsidRPr="007B1AE4">
              <w:rPr>
                <w:rFonts w:ascii="Arial" w:hAnsi="Arial" w:cs="Arial"/>
                <w:sz w:val="22"/>
                <w:szCs w:val="22"/>
              </w:rPr>
              <w:t xml:space="preserve"> or equivalent </w:t>
            </w:r>
            <w:r w:rsidRPr="007B1AE4">
              <w:rPr>
                <w:rFonts w:ascii="Arial" w:hAnsi="Arial" w:cs="Arial"/>
                <w:sz w:val="22"/>
                <w:szCs w:val="22"/>
              </w:rPr>
              <w:t>(current provider)</w:t>
            </w:r>
            <w:r w:rsidR="002958FA" w:rsidRPr="007B1AE4">
              <w:rPr>
                <w:rFonts w:ascii="Arial" w:hAnsi="Arial" w:cs="Arial"/>
                <w:sz w:val="22"/>
                <w:szCs w:val="22"/>
              </w:rPr>
              <w:t xml:space="preserve"> – upload certificate to eportfolio</w:t>
            </w:r>
          </w:p>
        </w:tc>
        <w:tc>
          <w:tcPr>
            <w:tcW w:w="1124" w:type="pct"/>
          </w:tcPr>
          <w:p w:rsidR="00025F98" w:rsidRPr="007B1AE4" w:rsidRDefault="00025F98" w:rsidP="00DF69A1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 xml:space="preserve">Date </w:t>
            </w:r>
          </w:p>
        </w:tc>
      </w:tr>
      <w:tr w:rsidR="002958FA" w:rsidRPr="007B1AE4" w:rsidTr="007B1AE4">
        <w:trPr>
          <w:trHeight w:val="403"/>
        </w:trPr>
        <w:tc>
          <w:tcPr>
            <w:tcW w:w="3876" w:type="pct"/>
            <w:shd w:val="clear" w:color="auto" w:fill="99CCFF"/>
            <w:vAlign w:val="center"/>
          </w:tcPr>
          <w:p w:rsidR="00025F98" w:rsidRPr="007B1AE4" w:rsidRDefault="00025F98" w:rsidP="008E642F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APLS</w:t>
            </w:r>
            <w:r w:rsidR="008E642F" w:rsidRPr="007B1AE4">
              <w:rPr>
                <w:rFonts w:ascii="Arial" w:hAnsi="Arial" w:cs="Arial"/>
                <w:sz w:val="22"/>
                <w:szCs w:val="22"/>
              </w:rPr>
              <w:t xml:space="preserve"> or equivalent </w:t>
            </w:r>
            <w:r w:rsidRPr="007B1AE4">
              <w:rPr>
                <w:rFonts w:ascii="Arial" w:hAnsi="Arial" w:cs="Arial"/>
                <w:sz w:val="22"/>
                <w:szCs w:val="22"/>
              </w:rPr>
              <w:t>(current provider)</w:t>
            </w:r>
            <w:r w:rsidR="002958FA" w:rsidRPr="007B1AE4">
              <w:rPr>
                <w:rFonts w:ascii="Arial" w:hAnsi="Arial" w:cs="Arial"/>
                <w:sz w:val="22"/>
                <w:szCs w:val="22"/>
              </w:rPr>
              <w:t xml:space="preserve"> – upload certificate to eportfolio</w:t>
            </w:r>
          </w:p>
        </w:tc>
        <w:tc>
          <w:tcPr>
            <w:tcW w:w="1124" w:type="pct"/>
          </w:tcPr>
          <w:p w:rsidR="00025F98" w:rsidRPr="007B1AE4" w:rsidRDefault="00025F98" w:rsidP="00DF69A1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Date</w:t>
            </w:r>
          </w:p>
        </w:tc>
      </w:tr>
      <w:tr w:rsidR="002958FA" w:rsidRPr="007B1AE4" w:rsidTr="007B1AE4">
        <w:trPr>
          <w:trHeight w:val="403"/>
        </w:trPr>
        <w:tc>
          <w:tcPr>
            <w:tcW w:w="3876" w:type="pct"/>
            <w:shd w:val="clear" w:color="auto" w:fill="99CCFF"/>
            <w:vAlign w:val="center"/>
          </w:tcPr>
          <w:p w:rsidR="00025F98" w:rsidRPr="007B1AE4" w:rsidRDefault="00025F98" w:rsidP="00DF69A1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Safeguarding children Level 3</w:t>
            </w:r>
            <w:r w:rsidR="002958FA" w:rsidRPr="007B1AE4">
              <w:rPr>
                <w:rFonts w:ascii="Arial" w:hAnsi="Arial" w:cs="Arial"/>
                <w:sz w:val="22"/>
                <w:szCs w:val="22"/>
              </w:rPr>
              <w:t xml:space="preserve"> – upload certificate to eportfolio</w:t>
            </w:r>
          </w:p>
        </w:tc>
        <w:tc>
          <w:tcPr>
            <w:tcW w:w="1124" w:type="pct"/>
          </w:tcPr>
          <w:p w:rsidR="00025F98" w:rsidRPr="007B1AE4" w:rsidRDefault="00025F98" w:rsidP="00DF69A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 xml:space="preserve">Date </w:t>
            </w:r>
          </w:p>
        </w:tc>
      </w:tr>
      <w:tr w:rsidR="002958FA" w:rsidRPr="007B1AE4" w:rsidTr="007B1AE4">
        <w:trPr>
          <w:trHeight w:val="403"/>
        </w:trPr>
        <w:tc>
          <w:tcPr>
            <w:tcW w:w="3876" w:type="pct"/>
            <w:shd w:val="clear" w:color="auto" w:fill="99CCFF"/>
            <w:vAlign w:val="center"/>
          </w:tcPr>
          <w:p w:rsidR="00025F98" w:rsidRPr="007B1AE4" w:rsidRDefault="00025F98" w:rsidP="00DF69A1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USS Level 1</w:t>
            </w:r>
            <w:r w:rsidR="002958FA" w:rsidRPr="007B1A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C678A" w:rsidRPr="007B1AE4">
              <w:rPr>
                <w:rFonts w:ascii="Arial" w:hAnsi="Arial" w:cs="Arial"/>
                <w:sz w:val="22"/>
                <w:szCs w:val="22"/>
              </w:rPr>
              <w:t xml:space="preserve">sign off </w:t>
            </w:r>
            <w:r w:rsidR="002958FA" w:rsidRPr="007B1AE4">
              <w:rPr>
                <w:rFonts w:ascii="Arial" w:hAnsi="Arial" w:cs="Arial"/>
                <w:sz w:val="22"/>
                <w:szCs w:val="22"/>
              </w:rPr>
              <w:t>– upload certificate to eportfolio</w:t>
            </w:r>
          </w:p>
        </w:tc>
        <w:tc>
          <w:tcPr>
            <w:tcW w:w="1124" w:type="pct"/>
          </w:tcPr>
          <w:p w:rsidR="00025F98" w:rsidRPr="007B1AE4" w:rsidRDefault="00025F98" w:rsidP="00DF69A1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 xml:space="preserve">Date </w:t>
            </w:r>
          </w:p>
        </w:tc>
      </w:tr>
      <w:tr w:rsidR="002958FA" w:rsidRPr="007B1AE4" w:rsidTr="007B1AE4">
        <w:trPr>
          <w:trHeight w:val="362"/>
        </w:trPr>
        <w:tc>
          <w:tcPr>
            <w:tcW w:w="3876" w:type="pct"/>
            <w:shd w:val="clear" w:color="auto" w:fill="99CCFF"/>
            <w:vAlign w:val="center"/>
          </w:tcPr>
          <w:p w:rsidR="00025F98" w:rsidRPr="007B1AE4" w:rsidRDefault="00025F98" w:rsidP="004C678A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 xml:space="preserve">Common </w:t>
            </w:r>
            <w:r w:rsidR="00AF47A1" w:rsidRPr="007B1AE4">
              <w:rPr>
                <w:rFonts w:ascii="Arial" w:hAnsi="Arial" w:cs="Arial"/>
                <w:sz w:val="22"/>
                <w:szCs w:val="22"/>
              </w:rPr>
              <w:t>competences</w:t>
            </w:r>
            <w:r w:rsidRPr="007B1AE4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4C678A" w:rsidRPr="007B1AE4">
              <w:rPr>
                <w:rFonts w:ascii="Arial" w:hAnsi="Arial" w:cs="Arial"/>
                <w:b/>
                <w:sz w:val="22"/>
                <w:szCs w:val="22"/>
              </w:rPr>
              <w:t>23/</w:t>
            </w:r>
            <w:r w:rsidRPr="007B1AE4">
              <w:rPr>
                <w:rFonts w:ascii="Arial" w:hAnsi="Arial" w:cs="Arial"/>
                <w:b/>
                <w:sz w:val="22"/>
                <w:szCs w:val="22"/>
              </w:rPr>
              <w:t xml:space="preserve"> 25 to Level 4</w:t>
            </w:r>
            <w:r w:rsidR="008E642F" w:rsidRPr="007B1AE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E642F" w:rsidRPr="007B1AE4">
              <w:rPr>
                <w:rFonts w:ascii="Arial" w:hAnsi="Arial" w:cs="Arial"/>
                <w:sz w:val="22"/>
                <w:szCs w:val="22"/>
              </w:rPr>
              <w:t xml:space="preserve"> confirmed by supervisor and trainee (red and blue man symbols)</w:t>
            </w:r>
          </w:p>
        </w:tc>
        <w:tc>
          <w:tcPr>
            <w:tcW w:w="1124" w:type="pct"/>
          </w:tcPr>
          <w:p w:rsidR="00025F98" w:rsidRPr="007B1AE4" w:rsidRDefault="00025F98" w:rsidP="00DF69A1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YES / NO (please circle)</w:t>
            </w:r>
          </w:p>
        </w:tc>
      </w:tr>
      <w:tr w:rsidR="002958FA" w:rsidRPr="007B1AE4" w:rsidTr="007B1AE4">
        <w:trPr>
          <w:trHeight w:val="344"/>
        </w:trPr>
        <w:tc>
          <w:tcPr>
            <w:tcW w:w="3876" w:type="pct"/>
            <w:shd w:val="clear" w:color="auto" w:fill="99CCFF"/>
            <w:vAlign w:val="center"/>
          </w:tcPr>
          <w:p w:rsidR="00025F98" w:rsidRPr="007B1AE4" w:rsidRDefault="00025F98" w:rsidP="00DF69A1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Survey monkey feedback</w:t>
            </w:r>
            <w:r w:rsidR="0016475F" w:rsidRPr="007B1AE4">
              <w:rPr>
                <w:rFonts w:ascii="Arial" w:hAnsi="Arial" w:cs="Arial"/>
                <w:sz w:val="22"/>
                <w:szCs w:val="22"/>
              </w:rPr>
              <w:t xml:space="preserve"> completed</w:t>
            </w:r>
            <w:r w:rsidRPr="007B1AE4">
              <w:rPr>
                <w:rFonts w:ascii="Arial" w:hAnsi="Arial" w:cs="Arial"/>
                <w:sz w:val="22"/>
                <w:szCs w:val="22"/>
              </w:rPr>
              <w:t xml:space="preserve"> for each placement</w:t>
            </w:r>
          </w:p>
        </w:tc>
        <w:tc>
          <w:tcPr>
            <w:tcW w:w="1124" w:type="pct"/>
          </w:tcPr>
          <w:p w:rsidR="00025F98" w:rsidRPr="007B1AE4" w:rsidRDefault="00025F98" w:rsidP="00DF69A1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YES / NO (please circle)</w:t>
            </w:r>
          </w:p>
        </w:tc>
      </w:tr>
      <w:tr w:rsidR="00397567" w:rsidRPr="007B1AE4" w:rsidTr="007B1AE4">
        <w:trPr>
          <w:trHeight w:val="344"/>
        </w:trPr>
        <w:tc>
          <w:tcPr>
            <w:tcW w:w="3876" w:type="pct"/>
            <w:shd w:val="clear" w:color="auto" w:fill="99CCFF"/>
            <w:vAlign w:val="center"/>
          </w:tcPr>
          <w:p w:rsidR="00397567" w:rsidRPr="007B1AE4" w:rsidRDefault="00397567" w:rsidP="00397567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 xml:space="preserve">Completed minimum of </w:t>
            </w:r>
            <w:r w:rsidRPr="007B1AE4">
              <w:rPr>
                <w:rFonts w:ascii="Arial" w:hAnsi="Arial" w:cs="Arial"/>
                <w:b/>
                <w:sz w:val="22"/>
                <w:szCs w:val="22"/>
              </w:rPr>
              <w:t>36 months WTE</w:t>
            </w:r>
            <w:r w:rsidRPr="007B1AE4">
              <w:rPr>
                <w:rFonts w:ascii="Arial" w:hAnsi="Arial" w:cs="Arial"/>
                <w:sz w:val="22"/>
                <w:szCs w:val="22"/>
              </w:rPr>
              <w:t xml:space="preserve"> in Higher Training</w:t>
            </w:r>
          </w:p>
        </w:tc>
        <w:tc>
          <w:tcPr>
            <w:tcW w:w="1124" w:type="pct"/>
          </w:tcPr>
          <w:p w:rsidR="00397567" w:rsidRPr="007B1AE4" w:rsidRDefault="00397567" w:rsidP="00DF69A1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YES/NO (please circle</w:t>
            </w:r>
          </w:p>
        </w:tc>
      </w:tr>
      <w:tr w:rsidR="007B1AE4" w:rsidRPr="007B1AE4" w:rsidTr="007B1AE4">
        <w:trPr>
          <w:trHeight w:val="344"/>
        </w:trPr>
        <w:tc>
          <w:tcPr>
            <w:tcW w:w="3876" w:type="pct"/>
            <w:shd w:val="clear" w:color="auto" w:fill="99CCFF"/>
            <w:vAlign w:val="center"/>
          </w:tcPr>
          <w:p w:rsidR="007B1AE4" w:rsidRPr="007B1AE4" w:rsidRDefault="007B1AE4" w:rsidP="00397567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Faculty Education Statement supports training progression</w:t>
            </w: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 xml:space="preserve"> please circle)</w:t>
            </w:r>
          </w:p>
        </w:tc>
        <w:tc>
          <w:tcPr>
            <w:tcW w:w="1124" w:type="pct"/>
          </w:tcPr>
          <w:p w:rsidR="007B1AE4" w:rsidRPr="007B1AE4" w:rsidRDefault="007B1AE4" w:rsidP="00DF69A1">
            <w:pPr>
              <w:jc w:val="center"/>
              <w:rPr>
                <w:rFonts w:ascii="Arial" w:hAnsi="Arial" w:cs="Arial"/>
                <w:color w:val="C0C0C0"/>
                <w:sz w:val="22"/>
                <w:szCs w:val="22"/>
              </w:rPr>
            </w:pPr>
            <w:r w:rsidRPr="007B1AE4">
              <w:rPr>
                <w:rFonts w:ascii="Arial" w:hAnsi="Arial" w:cs="Arial"/>
                <w:color w:val="C0C0C0"/>
                <w:sz w:val="22"/>
                <w:szCs w:val="22"/>
              </w:rPr>
              <w:t>YES/NO (please circle</w:t>
            </w:r>
          </w:p>
        </w:tc>
      </w:tr>
    </w:tbl>
    <w:p w:rsidR="00025F98" w:rsidRPr="007B1AE4" w:rsidRDefault="00025F98" w:rsidP="007B1AE4">
      <w:pPr>
        <w:rPr>
          <w:rFonts w:ascii="Arial" w:hAnsi="Arial" w:cs="Arial"/>
          <w:sz w:val="22"/>
          <w:szCs w:val="22"/>
        </w:rPr>
      </w:pPr>
    </w:p>
    <w:p w:rsidR="00025F98" w:rsidRPr="007B1AE4" w:rsidRDefault="00025F98">
      <w:pPr>
        <w:rPr>
          <w:rFonts w:ascii="Arial" w:hAnsi="Arial" w:cs="Arial"/>
          <w:sz w:val="22"/>
          <w:szCs w:val="22"/>
        </w:rPr>
      </w:pPr>
    </w:p>
    <w:p w:rsidR="00025F98" w:rsidRPr="007B1AE4" w:rsidRDefault="00025F98" w:rsidP="00550381">
      <w:pPr>
        <w:ind w:hanging="360"/>
        <w:jc w:val="center"/>
        <w:rPr>
          <w:rFonts w:ascii="Arial" w:hAnsi="Arial" w:cs="Arial"/>
          <w:b/>
          <w:sz w:val="22"/>
          <w:szCs w:val="22"/>
        </w:rPr>
      </w:pPr>
      <w:r w:rsidRPr="007B1AE4">
        <w:rPr>
          <w:rFonts w:ascii="Arial" w:hAnsi="Arial" w:cs="Arial"/>
          <w:b/>
          <w:sz w:val="22"/>
          <w:szCs w:val="22"/>
        </w:rPr>
        <w:t>The trainee must complete this form before asking the Educational Supervisor to countersign.</w:t>
      </w:r>
    </w:p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3240"/>
        <w:gridCol w:w="900"/>
        <w:gridCol w:w="1620"/>
      </w:tblGrid>
      <w:tr w:rsidR="00025F98" w:rsidRPr="007B1AE4" w:rsidTr="00C06B4A">
        <w:tc>
          <w:tcPr>
            <w:tcW w:w="3780" w:type="dxa"/>
            <w:shd w:val="clear" w:color="auto" w:fill="99CCFF"/>
          </w:tcPr>
          <w:p w:rsidR="00025F98" w:rsidRPr="007B1AE4" w:rsidRDefault="00025F98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Trainee signature</w:t>
            </w:r>
            <w:r w:rsidR="002958FA" w:rsidRPr="007B1AE4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025F98" w:rsidRPr="007B1AE4" w:rsidRDefault="00025F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:rsidR="00025F98" w:rsidRPr="007B1AE4" w:rsidRDefault="00025F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:rsidR="00025F98" w:rsidRPr="007B1AE4" w:rsidRDefault="00025F9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B1AE4">
              <w:rPr>
                <w:rFonts w:ascii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1620" w:type="dxa"/>
          </w:tcPr>
          <w:p w:rsidR="00025F98" w:rsidRPr="007B1AE4" w:rsidRDefault="00025F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5F98" w:rsidRPr="007B1AE4" w:rsidTr="00C06B4A">
        <w:tc>
          <w:tcPr>
            <w:tcW w:w="3780" w:type="dxa"/>
            <w:shd w:val="clear" w:color="auto" w:fill="99CCFF"/>
          </w:tcPr>
          <w:p w:rsidR="00025F98" w:rsidRPr="007B1AE4" w:rsidRDefault="00025F98">
            <w:pPr>
              <w:rPr>
                <w:rFonts w:ascii="Arial" w:hAnsi="Arial" w:cs="Arial"/>
                <w:sz w:val="22"/>
                <w:szCs w:val="22"/>
              </w:rPr>
            </w:pPr>
            <w:r w:rsidRPr="007B1AE4">
              <w:rPr>
                <w:rFonts w:ascii="Arial" w:hAnsi="Arial" w:cs="Arial"/>
                <w:sz w:val="22"/>
                <w:szCs w:val="22"/>
              </w:rPr>
              <w:t>Education Supervisor signature:</w:t>
            </w:r>
          </w:p>
          <w:p w:rsidR="00025F98" w:rsidRPr="007B1AE4" w:rsidRDefault="00025F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:rsidR="00025F98" w:rsidRPr="007B1AE4" w:rsidRDefault="00025F9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:rsidR="00025F98" w:rsidRPr="007B1AE4" w:rsidRDefault="00025F9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B1AE4">
              <w:rPr>
                <w:rFonts w:ascii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1620" w:type="dxa"/>
          </w:tcPr>
          <w:p w:rsidR="00025F98" w:rsidRPr="007B1AE4" w:rsidRDefault="00025F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642F" w:rsidRPr="008E642F" w:rsidTr="006A0C6C">
        <w:tc>
          <w:tcPr>
            <w:tcW w:w="3780" w:type="dxa"/>
            <w:shd w:val="clear" w:color="auto" w:fill="99CCFF"/>
          </w:tcPr>
          <w:p w:rsidR="008E642F" w:rsidRPr="008E642F" w:rsidRDefault="008E642F" w:rsidP="008E642F">
            <w:pPr>
              <w:rPr>
                <w:rFonts w:ascii="Arial" w:hAnsi="Arial" w:cs="Arial"/>
              </w:rPr>
            </w:pPr>
            <w:r w:rsidRPr="008E642F">
              <w:rPr>
                <w:rFonts w:ascii="Arial" w:hAnsi="Arial" w:cs="Arial"/>
              </w:rPr>
              <w:t>Education Supervisor name</w:t>
            </w:r>
          </w:p>
          <w:p w:rsidR="008E642F" w:rsidRPr="008E642F" w:rsidRDefault="008E642F" w:rsidP="008E642F">
            <w:pPr>
              <w:rPr>
                <w:rFonts w:ascii="Arial" w:hAnsi="Arial" w:cs="Arial"/>
              </w:rPr>
            </w:pPr>
            <w:r w:rsidRPr="008E642F">
              <w:rPr>
                <w:rFonts w:ascii="Arial" w:hAnsi="Arial" w:cs="Arial"/>
              </w:rPr>
              <w:t>PLEASE PRINT</w:t>
            </w:r>
          </w:p>
        </w:tc>
        <w:tc>
          <w:tcPr>
            <w:tcW w:w="5760" w:type="dxa"/>
            <w:gridSpan w:val="3"/>
          </w:tcPr>
          <w:p w:rsidR="008E642F" w:rsidRDefault="008E642F">
            <w:pPr>
              <w:rPr>
                <w:rFonts w:ascii="Arial" w:hAnsi="Arial" w:cs="Arial"/>
              </w:rPr>
            </w:pPr>
          </w:p>
          <w:p w:rsidR="008E642F" w:rsidRPr="008E642F" w:rsidRDefault="008E642F">
            <w:pPr>
              <w:rPr>
                <w:rFonts w:ascii="Arial" w:hAnsi="Arial" w:cs="Arial"/>
              </w:rPr>
            </w:pPr>
          </w:p>
        </w:tc>
      </w:tr>
    </w:tbl>
    <w:p w:rsidR="00BD4BBE" w:rsidRPr="00BD4BBE" w:rsidRDefault="00BD4BBE" w:rsidP="00A948CA">
      <w:pPr>
        <w:rPr>
          <w:rFonts w:ascii="Arial" w:hAnsi="Arial" w:cs="Arial"/>
        </w:rPr>
      </w:pPr>
      <w:bookmarkStart w:id="0" w:name="_GoBack"/>
      <w:bookmarkEnd w:id="0"/>
    </w:p>
    <w:sectPr w:rsidR="00BD4BBE" w:rsidRPr="00BD4BBE" w:rsidSect="00397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134" w:bottom="709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2E2" w:rsidRDefault="00FF12E2">
      <w:r>
        <w:separator/>
      </w:r>
    </w:p>
  </w:endnote>
  <w:endnote w:type="continuationSeparator" w:id="0">
    <w:p w:rsidR="00FF12E2" w:rsidRDefault="00FF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757" w:rsidRDefault="008967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2E2" w:rsidRPr="00360A40" w:rsidRDefault="00FF12E2" w:rsidP="00360A40">
    <w:pPr>
      <w:pStyle w:val="Footer"/>
      <w:tabs>
        <w:tab w:val="clear" w:pos="4153"/>
        <w:tab w:val="clear" w:pos="8306"/>
        <w:tab w:val="center" w:pos="4487"/>
        <w:tab w:val="right" w:pos="8975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E</w:t>
    </w:r>
    <w:r w:rsidR="004C678A">
      <w:rPr>
        <w:rFonts w:ascii="Arial" w:hAnsi="Arial" w:cs="Arial"/>
        <w:sz w:val="18"/>
        <w:szCs w:val="18"/>
      </w:rPr>
      <w:t>M Curriculum 2015</w:t>
    </w:r>
    <w:r w:rsidRPr="00360A40">
      <w:rPr>
        <w:rFonts w:ascii="Arial" w:hAnsi="Arial" w:cs="Arial"/>
        <w:sz w:val="18"/>
        <w:szCs w:val="18"/>
      </w:rPr>
      <w:tab/>
    </w:r>
    <w:r w:rsidRPr="00360A40">
      <w:rPr>
        <w:rFonts w:ascii="Arial" w:hAnsi="Arial" w:cs="Arial"/>
        <w:sz w:val="18"/>
        <w:szCs w:val="18"/>
      </w:rPr>
      <w:fldChar w:fldCharType="begin"/>
    </w:r>
    <w:r w:rsidRPr="00360A40">
      <w:rPr>
        <w:rFonts w:ascii="Arial" w:hAnsi="Arial" w:cs="Arial"/>
        <w:sz w:val="18"/>
        <w:szCs w:val="18"/>
      </w:rPr>
      <w:instrText xml:space="preserve"> PAGE   \* MERGEFORMAT </w:instrText>
    </w:r>
    <w:r w:rsidRPr="00360A40">
      <w:rPr>
        <w:rFonts w:ascii="Arial" w:hAnsi="Arial" w:cs="Arial"/>
        <w:sz w:val="18"/>
        <w:szCs w:val="18"/>
      </w:rPr>
      <w:fldChar w:fldCharType="separate"/>
    </w:r>
    <w:r w:rsidR="00A948CA">
      <w:rPr>
        <w:rFonts w:ascii="Arial" w:hAnsi="Arial" w:cs="Arial"/>
        <w:noProof/>
        <w:sz w:val="18"/>
        <w:szCs w:val="18"/>
      </w:rPr>
      <w:t>2</w:t>
    </w:r>
    <w:r w:rsidRPr="00360A40">
      <w:rPr>
        <w:rFonts w:ascii="Arial" w:hAnsi="Arial" w:cs="Arial"/>
        <w:sz w:val="18"/>
        <w:szCs w:val="18"/>
      </w:rPr>
      <w:fldChar w:fldCharType="end"/>
    </w:r>
    <w:r w:rsidRPr="00360A40">
      <w:rPr>
        <w:rFonts w:ascii="Arial" w:hAnsi="Arial" w:cs="Arial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757" w:rsidRDefault="008967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2E2" w:rsidRDefault="00FF12E2">
      <w:r>
        <w:separator/>
      </w:r>
    </w:p>
  </w:footnote>
  <w:footnote w:type="continuationSeparator" w:id="0">
    <w:p w:rsidR="00FF12E2" w:rsidRDefault="00FF12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757" w:rsidRDefault="008967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7063262"/>
      <w:docPartObj>
        <w:docPartGallery w:val="Watermarks"/>
        <w:docPartUnique/>
      </w:docPartObj>
    </w:sdtPr>
    <w:sdtContent>
      <w:p w:rsidR="00896757" w:rsidRDefault="00896757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757" w:rsidRDefault="008967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4C28"/>
    <w:multiLevelType w:val="multilevel"/>
    <w:tmpl w:val="23D4E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8A2F4C"/>
    <w:multiLevelType w:val="hybridMultilevel"/>
    <w:tmpl w:val="4770FCA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762AA"/>
    <w:multiLevelType w:val="hybridMultilevel"/>
    <w:tmpl w:val="53FEA508"/>
    <w:lvl w:ilvl="0" w:tplc="E5800D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00000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B6075B"/>
    <w:multiLevelType w:val="hybridMultilevel"/>
    <w:tmpl w:val="B366D052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1134E2"/>
    <w:multiLevelType w:val="hybridMultilevel"/>
    <w:tmpl w:val="F662CF44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402C72"/>
    <w:multiLevelType w:val="multilevel"/>
    <w:tmpl w:val="B35416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FB65235"/>
    <w:multiLevelType w:val="hybridMultilevel"/>
    <w:tmpl w:val="23D4E026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3A22B41"/>
    <w:multiLevelType w:val="hybridMultilevel"/>
    <w:tmpl w:val="A0AA39AA"/>
    <w:lvl w:ilvl="0" w:tplc="0809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6D90847"/>
    <w:multiLevelType w:val="hybridMultilevel"/>
    <w:tmpl w:val="7256A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826B8A"/>
    <w:multiLevelType w:val="hybridMultilevel"/>
    <w:tmpl w:val="74320144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A46439"/>
    <w:multiLevelType w:val="hybridMultilevel"/>
    <w:tmpl w:val="7644AE3C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E6B3F36"/>
    <w:multiLevelType w:val="multilevel"/>
    <w:tmpl w:val="F6B89C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7F1A74"/>
    <w:multiLevelType w:val="hybridMultilevel"/>
    <w:tmpl w:val="9A7270CE"/>
    <w:lvl w:ilvl="0" w:tplc="6704A5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00000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12568E7"/>
    <w:multiLevelType w:val="multilevel"/>
    <w:tmpl w:val="4B7E8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1CA1DA1"/>
    <w:multiLevelType w:val="hybridMultilevel"/>
    <w:tmpl w:val="B8DED020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2E22D1B"/>
    <w:multiLevelType w:val="multilevel"/>
    <w:tmpl w:val="E06400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BEE23AA"/>
    <w:multiLevelType w:val="hybridMultilevel"/>
    <w:tmpl w:val="D2D858C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4E9573AA"/>
    <w:multiLevelType w:val="hybridMultilevel"/>
    <w:tmpl w:val="30D277EA"/>
    <w:lvl w:ilvl="0" w:tplc="E1423C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29E511A"/>
    <w:multiLevelType w:val="hybridMultilevel"/>
    <w:tmpl w:val="4BD45D74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3D31E2B"/>
    <w:multiLevelType w:val="hybridMultilevel"/>
    <w:tmpl w:val="220C763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589F15A8"/>
    <w:multiLevelType w:val="hybridMultilevel"/>
    <w:tmpl w:val="F6B89C4A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EA3E8E"/>
    <w:multiLevelType w:val="multilevel"/>
    <w:tmpl w:val="B35416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F144687"/>
    <w:multiLevelType w:val="multilevel"/>
    <w:tmpl w:val="30D277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57801C0"/>
    <w:multiLevelType w:val="hybridMultilevel"/>
    <w:tmpl w:val="AA16C1A8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6146D32"/>
    <w:multiLevelType w:val="hybridMultilevel"/>
    <w:tmpl w:val="B914BF60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81D6D87"/>
    <w:multiLevelType w:val="multilevel"/>
    <w:tmpl w:val="4B7E8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EEC10AA"/>
    <w:multiLevelType w:val="multilevel"/>
    <w:tmpl w:val="4B7E8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11F7F4C"/>
    <w:multiLevelType w:val="hybridMultilevel"/>
    <w:tmpl w:val="D7CAE7FC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51044ED"/>
    <w:multiLevelType w:val="hybridMultilevel"/>
    <w:tmpl w:val="0936D5D8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8C7482E"/>
    <w:multiLevelType w:val="multilevel"/>
    <w:tmpl w:val="4770FC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8DB4596"/>
    <w:multiLevelType w:val="hybridMultilevel"/>
    <w:tmpl w:val="8FF2A8A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7C912402"/>
    <w:multiLevelType w:val="hybridMultilevel"/>
    <w:tmpl w:val="4C1404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CA81500"/>
    <w:multiLevelType w:val="hybridMultilevel"/>
    <w:tmpl w:val="8D92BE8C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9"/>
  </w:num>
  <w:num w:numId="3">
    <w:abstractNumId w:val="7"/>
  </w:num>
  <w:num w:numId="4">
    <w:abstractNumId w:val="31"/>
  </w:num>
  <w:num w:numId="5">
    <w:abstractNumId w:val="8"/>
  </w:num>
  <w:num w:numId="6">
    <w:abstractNumId w:val="30"/>
  </w:num>
  <w:num w:numId="7">
    <w:abstractNumId w:val="4"/>
  </w:num>
  <w:num w:numId="8">
    <w:abstractNumId w:val="27"/>
  </w:num>
  <w:num w:numId="9">
    <w:abstractNumId w:val="9"/>
  </w:num>
  <w:num w:numId="10">
    <w:abstractNumId w:val="1"/>
  </w:num>
  <w:num w:numId="11">
    <w:abstractNumId w:val="29"/>
  </w:num>
  <w:num w:numId="12">
    <w:abstractNumId w:val="17"/>
  </w:num>
  <w:num w:numId="13">
    <w:abstractNumId w:val="22"/>
  </w:num>
  <w:num w:numId="14">
    <w:abstractNumId w:val="32"/>
  </w:num>
  <w:num w:numId="15">
    <w:abstractNumId w:val="20"/>
  </w:num>
  <w:num w:numId="16">
    <w:abstractNumId w:val="3"/>
  </w:num>
  <w:num w:numId="17">
    <w:abstractNumId w:val="11"/>
  </w:num>
  <w:num w:numId="18">
    <w:abstractNumId w:val="10"/>
  </w:num>
  <w:num w:numId="19">
    <w:abstractNumId w:val="23"/>
  </w:num>
  <w:num w:numId="20">
    <w:abstractNumId w:val="24"/>
  </w:num>
  <w:num w:numId="21">
    <w:abstractNumId w:val="28"/>
  </w:num>
  <w:num w:numId="22">
    <w:abstractNumId w:val="12"/>
  </w:num>
  <w:num w:numId="23">
    <w:abstractNumId w:val="13"/>
  </w:num>
  <w:num w:numId="24">
    <w:abstractNumId w:val="14"/>
  </w:num>
  <w:num w:numId="25">
    <w:abstractNumId w:val="26"/>
  </w:num>
  <w:num w:numId="26">
    <w:abstractNumId w:val="25"/>
  </w:num>
  <w:num w:numId="27">
    <w:abstractNumId w:val="6"/>
  </w:num>
  <w:num w:numId="28">
    <w:abstractNumId w:val="0"/>
  </w:num>
  <w:num w:numId="29">
    <w:abstractNumId w:val="18"/>
  </w:num>
  <w:num w:numId="30">
    <w:abstractNumId w:val="21"/>
  </w:num>
  <w:num w:numId="31">
    <w:abstractNumId w:val="2"/>
  </w:num>
  <w:num w:numId="32">
    <w:abstractNumId w:val="5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DC0"/>
    <w:rsid w:val="00010F25"/>
    <w:rsid w:val="00013C70"/>
    <w:rsid w:val="00025F98"/>
    <w:rsid w:val="00043635"/>
    <w:rsid w:val="00050A12"/>
    <w:rsid w:val="00054092"/>
    <w:rsid w:val="00074B09"/>
    <w:rsid w:val="00075A09"/>
    <w:rsid w:val="000771BF"/>
    <w:rsid w:val="000C4F5C"/>
    <w:rsid w:val="000F4D3F"/>
    <w:rsid w:val="00122BDD"/>
    <w:rsid w:val="001308F7"/>
    <w:rsid w:val="00154DFC"/>
    <w:rsid w:val="00157291"/>
    <w:rsid w:val="0016475F"/>
    <w:rsid w:val="00197F81"/>
    <w:rsid w:val="001A2F92"/>
    <w:rsid w:val="001F398D"/>
    <w:rsid w:val="00233AB5"/>
    <w:rsid w:val="00260067"/>
    <w:rsid w:val="0026032C"/>
    <w:rsid w:val="00285984"/>
    <w:rsid w:val="002958FA"/>
    <w:rsid w:val="002D265D"/>
    <w:rsid w:val="002F275E"/>
    <w:rsid w:val="00325054"/>
    <w:rsid w:val="00337319"/>
    <w:rsid w:val="00360A40"/>
    <w:rsid w:val="003913EB"/>
    <w:rsid w:val="003924D3"/>
    <w:rsid w:val="00397567"/>
    <w:rsid w:val="003C722F"/>
    <w:rsid w:val="003E4293"/>
    <w:rsid w:val="003F77BF"/>
    <w:rsid w:val="00400E2C"/>
    <w:rsid w:val="00440853"/>
    <w:rsid w:val="00470359"/>
    <w:rsid w:val="0048124F"/>
    <w:rsid w:val="004B5857"/>
    <w:rsid w:val="004C678A"/>
    <w:rsid w:val="004D086F"/>
    <w:rsid w:val="004E4E0A"/>
    <w:rsid w:val="004F1C5C"/>
    <w:rsid w:val="005074A8"/>
    <w:rsid w:val="00514AFD"/>
    <w:rsid w:val="00521F86"/>
    <w:rsid w:val="00550381"/>
    <w:rsid w:val="00555B2F"/>
    <w:rsid w:val="00556289"/>
    <w:rsid w:val="00556DDF"/>
    <w:rsid w:val="0057096E"/>
    <w:rsid w:val="00571624"/>
    <w:rsid w:val="005811DE"/>
    <w:rsid w:val="00590888"/>
    <w:rsid w:val="00593D84"/>
    <w:rsid w:val="00593D99"/>
    <w:rsid w:val="00594364"/>
    <w:rsid w:val="005C21B7"/>
    <w:rsid w:val="005E4D47"/>
    <w:rsid w:val="00652B29"/>
    <w:rsid w:val="006560D0"/>
    <w:rsid w:val="006A02D8"/>
    <w:rsid w:val="006C0687"/>
    <w:rsid w:val="006D3C51"/>
    <w:rsid w:val="006D5460"/>
    <w:rsid w:val="006D5E42"/>
    <w:rsid w:val="006D67EA"/>
    <w:rsid w:val="00732D3A"/>
    <w:rsid w:val="0074731A"/>
    <w:rsid w:val="00760D27"/>
    <w:rsid w:val="00797DD4"/>
    <w:rsid w:val="007B024B"/>
    <w:rsid w:val="007B1AE4"/>
    <w:rsid w:val="007C1096"/>
    <w:rsid w:val="007F564D"/>
    <w:rsid w:val="008611BE"/>
    <w:rsid w:val="008639E5"/>
    <w:rsid w:val="00883F70"/>
    <w:rsid w:val="00896757"/>
    <w:rsid w:val="008D3FDD"/>
    <w:rsid w:val="008E642F"/>
    <w:rsid w:val="008F36E0"/>
    <w:rsid w:val="0090191D"/>
    <w:rsid w:val="009170B8"/>
    <w:rsid w:val="00954B04"/>
    <w:rsid w:val="0096327E"/>
    <w:rsid w:val="00973A08"/>
    <w:rsid w:val="009A448B"/>
    <w:rsid w:val="009D622B"/>
    <w:rsid w:val="009F1AD4"/>
    <w:rsid w:val="009F1D5E"/>
    <w:rsid w:val="009F5FC2"/>
    <w:rsid w:val="00A009A3"/>
    <w:rsid w:val="00A11DC0"/>
    <w:rsid w:val="00A45AD3"/>
    <w:rsid w:val="00A56B66"/>
    <w:rsid w:val="00A948CA"/>
    <w:rsid w:val="00AA19BB"/>
    <w:rsid w:val="00AA6A12"/>
    <w:rsid w:val="00AA7C30"/>
    <w:rsid w:val="00AF47A1"/>
    <w:rsid w:val="00B10957"/>
    <w:rsid w:val="00B240F8"/>
    <w:rsid w:val="00B24C06"/>
    <w:rsid w:val="00B35297"/>
    <w:rsid w:val="00B70C7B"/>
    <w:rsid w:val="00B76B86"/>
    <w:rsid w:val="00BD4BBE"/>
    <w:rsid w:val="00BD5A6E"/>
    <w:rsid w:val="00BE28C7"/>
    <w:rsid w:val="00BE2E58"/>
    <w:rsid w:val="00C06B4A"/>
    <w:rsid w:val="00C2619A"/>
    <w:rsid w:val="00C749F7"/>
    <w:rsid w:val="00C95B2A"/>
    <w:rsid w:val="00CA41DA"/>
    <w:rsid w:val="00CD00A5"/>
    <w:rsid w:val="00D11690"/>
    <w:rsid w:val="00D137F9"/>
    <w:rsid w:val="00D3460C"/>
    <w:rsid w:val="00D45A20"/>
    <w:rsid w:val="00D71766"/>
    <w:rsid w:val="00DE7924"/>
    <w:rsid w:val="00DF69A1"/>
    <w:rsid w:val="00ED3F97"/>
    <w:rsid w:val="00EE1C06"/>
    <w:rsid w:val="00F117EC"/>
    <w:rsid w:val="00F1500F"/>
    <w:rsid w:val="00F53864"/>
    <w:rsid w:val="00F81994"/>
    <w:rsid w:val="00FA1179"/>
    <w:rsid w:val="00FB757E"/>
    <w:rsid w:val="00FC68FE"/>
    <w:rsid w:val="00FE4623"/>
    <w:rsid w:val="00FF0F9A"/>
    <w:rsid w:val="00FF12E2"/>
    <w:rsid w:val="00FF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09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9088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530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5306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C95B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95306"/>
    <w:rPr>
      <w:sz w:val="0"/>
      <w:szCs w:val="0"/>
    </w:rPr>
  </w:style>
  <w:style w:type="paragraph" w:styleId="BalloonText">
    <w:name w:val="Balloon Text"/>
    <w:basedOn w:val="Normal"/>
    <w:link w:val="BalloonTextChar"/>
    <w:uiPriority w:val="99"/>
    <w:rsid w:val="00360A40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60A40"/>
    <w:rPr>
      <w:rFonts w:ascii="Tahoma" w:hAnsi="Tahoma"/>
      <w:sz w:val="16"/>
    </w:rPr>
  </w:style>
  <w:style w:type="character" w:styleId="CommentReference">
    <w:name w:val="annotation reference"/>
    <w:basedOn w:val="DefaultParagraphFont"/>
    <w:uiPriority w:val="99"/>
    <w:rsid w:val="00B24C0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24C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24C0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24C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B24C06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09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9088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530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5306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C95B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95306"/>
    <w:rPr>
      <w:sz w:val="0"/>
      <w:szCs w:val="0"/>
    </w:rPr>
  </w:style>
  <w:style w:type="paragraph" w:styleId="BalloonText">
    <w:name w:val="Balloon Text"/>
    <w:basedOn w:val="Normal"/>
    <w:link w:val="BalloonTextChar"/>
    <w:uiPriority w:val="99"/>
    <w:rsid w:val="00360A40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60A40"/>
    <w:rPr>
      <w:rFonts w:ascii="Tahoma" w:hAnsi="Tahoma"/>
      <w:sz w:val="16"/>
    </w:rPr>
  </w:style>
  <w:style w:type="character" w:styleId="CommentReference">
    <w:name w:val="annotation reference"/>
    <w:basedOn w:val="DefaultParagraphFont"/>
    <w:uiPriority w:val="99"/>
    <w:rsid w:val="00B24C0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24C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24C0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24C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B24C06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480D9ED7</Template>
  <TotalTime>0</TotalTime>
  <Pages>2</Pages>
  <Words>280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Review of Competence Progression</vt:lpstr>
    </vt:vector>
  </TitlesOfParts>
  <Company>Imperial College Healthcare NHS Trust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Review of Competence Progression</dc:title>
  <dc:creator>ebeattie</dc:creator>
  <cp:lastModifiedBy>ghinchley</cp:lastModifiedBy>
  <cp:revision>4</cp:revision>
  <cp:lastPrinted>2012-11-08T17:45:00Z</cp:lastPrinted>
  <dcterms:created xsi:type="dcterms:W3CDTF">2015-08-04T08:55:00Z</dcterms:created>
  <dcterms:modified xsi:type="dcterms:W3CDTF">2015-08-04T09:03:00Z</dcterms:modified>
</cp:coreProperties>
</file>