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96682" w14:textId="7EA70AB3" w:rsidR="00DE1D74" w:rsidRDefault="002A0EAF" w:rsidP="003F29C1">
      <w:pPr>
        <w:pStyle w:val="Reportcovertitle"/>
        <w:spacing w:before="800" w:line="360" w:lineRule="auto"/>
      </w:pPr>
      <w:r>
        <w:rPr>
          <w:noProof/>
          <w:lang w:eastAsia="en-GB"/>
        </w:rPr>
        <w:t>Being a trainee representative</w:t>
      </w:r>
    </w:p>
    <w:p w14:paraId="7CAE68C2" w14:textId="003B2544" w:rsidR="00717D0F" w:rsidRPr="009A4638" w:rsidRDefault="00A35BDA" w:rsidP="003F29C1">
      <w:pPr>
        <w:pStyle w:val="Heading2"/>
        <w:spacing w:after="240" w:afterAutospacing="0" w:line="276" w:lineRule="auto"/>
        <w:rPr>
          <w:color w:val="A00054"/>
          <w:sz w:val="72"/>
          <w:szCs w:val="72"/>
          <w:lang w:val="en-US"/>
        </w:rPr>
      </w:pPr>
      <w:r>
        <w:rPr>
          <w:lang w:val="en-US"/>
        </w:rPr>
        <w:t>Reflection on</w:t>
      </w:r>
      <w:r w:rsidR="001156F2">
        <w:rPr>
          <w:lang w:val="en-US"/>
        </w:rPr>
        <w:t xml:space="preserve"> how your role is going</w:t>
      </w:r>
    </w:p>
    <w:p w14:paraId="49F5CB05" w14:textId="35D8390B" w:rsidR="00717D0F" w:rsidRPr="009A4638" w:rsidRDefault="002A0EAF" w:rsidP="003F29C1">
      <w:pPr>
        <w:spacing w:after="240" w:line="360" w:lineRule="auto"/>
        <w:rPr>
          <w:rFonts w:cs="Arial"/>
          <w:lang w:val="en-US"/>
        </w:rPr>
      </w:pPr>
      <w:r>
        <w:rPr>
          <w:rFonts w:cs="Arial"/>
          <w:lang w:val="en-US"/>
        </w:rPr>
        <w:t>U</w:t>
      </w:r>
      <w:r w:rsidR="00717D0F">
        <w:rPr>
          <w:rFonts w:cs="Arial"/>
          <w:lang w:val="en-US"/>
        </w:rPr>
        <w:t>se this template to reflect on the following points</w:t>
      </w:r>
      <w:r w:rsidR="00545C86">
        <w:rPr>
          <w:rFonts w:cs="Arial"/>
          <w:lang w:val="en-US"/>
        </w:rPr>
        <w:t xml:space="preserve"> </w:t>
      </w:r>
      <w:r w:rsidR="00906145">
        <w:rPr>
          <w:rFonts w:cs="Arial"/>
          <w:lang w:val="en-US"/>
        </w:rPr>
        <w:t>after you have settled in</w:t>
      </w:r>
      <w:r w:rsidR="009201E0">
        <w:rPr>
          <w:rFonts w:cs="Arial"/>
          <w:lang w:val="en-US"/>
        </w:rPr>
        <w:t>to your role to help you decide what to do next.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717D0F" w:rsidRPr="009A4638" w14:paraId="071664DC" w14:textId="77777777" w:rsidTr="004C6D44">
        <w:tc>
          <w:tcPr>
            <w:tcW w:w="4957" w:type="dxa"/>
          </w:tcPr>
          <w:p w14:paraId="757A520F" w14:textId="10C3E4B5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is your role</w:t>
            </w:r>
            <w:r w:rsidR="001156F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and what does it involve?</w:t>
            </w:r>
          </w:p>
        </w:tc>
        <w:tc>
          <w:tcPr>
            <w:tcW w:w="8991" w:type="dxa"/>
          </w:tcPr>
          <w:p w14:paraId="08CABB3A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F3307C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C7589C2" w14:textId="77777777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5427F33" w14:textId="3E8029B6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CCFB5D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B7BCA8D" w14:textId="6432A074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1C316E6A" w14:textId="77777777" w:rsidTr="004C6D44">
        <w:tc>
          <w:tcPr>
            <w:tcW w:w="4957" w:type="dxa"/>
          </w:tcPr>
          <w:p w14:paraId="40C54737" w14:textId="6FCE0BDB" w:rsidR="00717D0F" w:rsidRDefault="001156F2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aims did you set for yourself before you started?  Are you making progress?  Have you updated your aims, or should you?</w:t>
            </w:r>
          </w:p>
          <w:p w14:paraId="0127F31D" w14:textId="499DAB66" w:rsidR="00F94139" w:rsidRPr="009A4638" w:rsidRDefault="00F94139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991" w:type="dxa"/>
          </w:tcPr>
          <w:p w14:paraId="1108FDC6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9E2AA6A" w14:textId="2D9BE4DB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0A77BA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2041D8B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7AB92F4" w14:textId="57B05044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46EDF374" w14:textId="77777777" w:rsidTr="004C6D44">
        <w:tc>
          <w:tcPr>
            <w:tcW w:w="4957" w:type="dxa"/>
          </w:tcPr>
          <w:p w14:paraId="2F658ED5" w14:textId="5F581DA1" w:rsidR="00717D0F" w:rsidRPr="009A4638" w:rsidRDefault="001156F2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challenges have you faced in your role?  How have you overcome them, or how might you?</w:t>
            </w:r>
          </w:p>
        </w:tc>
        <w:tc>
          <w:tcPr>
            <w:tcW w:w="8991" w:type="dxa"/>
          </w:tcPr>
          <w:p w14:paraId="66254F4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0603994" w14:textId="12EE12FF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25B8EA3" w14:textId="1D7BE06E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A1D17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68DBF3A" w14:textId="6356BD1C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0D45A8CB" w14:textId="77777777" w:rsidTr="004C6D44">
        <w:tc>
          <w:tcPr>
            <w:tcW w:w="4957" w:type="dxa"/>
          </w:tcPr>
          <w:p w14:paraId="31A18BBF" w14:textId="546255FF" w:rsidR="00717D0F" w:rsidRPr="009A4638" w:rsidRDefault="001156F2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What has gone well?  What helped this go well?</w:t>
            </w:r>
          </w:p>
        </w:tc>
        <w:tc>
          <w:tcPr>
            <w:tcW w:w="8991" w:type="dxa"/>
          </w:tcPr>
          <w:p w14:paraId="1D7AF9BA" w14:textId="041B0FF3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6DBA5C2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CB1829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90C603B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76A8A3A" w14:textId="33D40D3B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733DC4DB" w14:textId="77777777" w:rsidTr="004C6D44">
        <w:tc>
          <w:tcPr>
            <w:tcW w:w="4957" w:type="dxa"/>
          </w:tcPr>
          <w:p w14:paraId="44691F6E" w14:textId="6BDAD38D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What </w:t>
            </w:r>
            <w:r w:rsidR="001156F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have you learnt about yourself doing the role?</w:t>
            </w:r>
          </w:p>
        </w:tc>
        <w:tc>
          <w:tcPr>
            <w:tcW w:w="8991" w:type="dxa"/>
          </w:tcPr>
          <w:p w14:paraId="11E89F68" w14:textId="2D2DB5BC" w:rsidR="003F29C1" w:rsidRDefault="003F29C1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DA1A7F7" w14:textId="4DB59130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98FABD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67290B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BD9F29F" w14:textId="77777777" w:rsidR="00717D0F" w:rsidRPr="009A4638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35BDA" w:rsidRPr="009A4638" w14:paraId="42C8860D" w14:textId="77777777" w:rsidTr="00A35BDA">
        <w:trPr>
          <w:trHeight w:val="1570"/>
        </w:trPr>
        <w:tc>
          <w:tcPr>
            <w:tcW w:w="4957" w:type="dxa"/>
          </w:tcPr>
          <w:p w14:paraId="5CFBEB1A" w14:textId="7FBD2959" w:rsidR="00A35BDA" w:rsidRDefault="001156F2" w:rsidP="00A35BDA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leadership skills have you used in the role?</w:t>
            </w:r>
          </w:p>
        </w:tc>
        <w:tc>
          <w:tcPr>
            <w:tcW w:w="8991" w:type="dxa"/>
          </w:tcPr>
          <w:p w14:paraId="47773211" w14:textId="77777777" w:rsidR="00A35BDA" w:rsidRDefault="00A35BDA" w:rsidP="00A35BDA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35BDA" w:rsidRPr="009A4638" w14:paraId="44637627" w14:textId="77777777" w:rsidTr="00A35BDA">
        <w:trPr>
          <w:trHeight w:val="1690"/>
        </w:trPr>
        <w:tc>
          <w:tcPr>
            <w:tcW w:w="4957" w:type="dxa"/>
          </w:tcPr>
          <w:p w14:paraId="014180B7" w14:textId="616D2EAF" w:rsidR="00A35BDA" w:rsidRDefault="001156F2" w:rsidP="00A35BDA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How can you develop your leadership skills further while in your role?</w:t>
            </w:r>
          </w:p>
        </w:tc>
        <w:tc>
          <w:tcPr>
            <w:tcW w:w="8991" w:type="dxa"/>
          </w:tcPr>
          <w:p w14:paraId="48F399E3" w14:textId="77777777" w:rsidR="00A35BDA" w:rsidRDefault="00A35BDA" w:rsidP="00A35BDA">
            <w:pPr>
              <w:spacing w:line="276" w:lineRule="auto"/>
              <w:rPr>
                <w:rFonts w:cs="Arial"/>
                <w:lang w:val="en-US"/>
              </w:rPr>
            </w:pPr>
          </w:p>
        </w:tc>
      </w:tr>
    </w:tbl>
    <w:p w14:paraId="71F07BFE" w14:textId="77777777" w:rsidR="00AD0D6D" w:rsidRPr="00F0798A" w:rsidRDefault="00AD0D6D" w:rsidP="00F0798A">
      <w:pPr>
        <w:rPr>
          <w:vertAlign w:val="superscript"/>
        </w:rPr>
      </w:pPr>
    </w:p>
    <w:sectPr w:rsidR="00AD0D6D" w:rsidRPr="00F0798A" w:rsidSect="00DE0C7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21B0B" w14:textId="77777777" w:rsidR="00F83C94" w:rsidRDefault="00F83C94" w:rsidP="00D92725">
      <w:r>
        <w:separator/>
      </w:r>
    </w:p>
  </w:endnote>
  <w:endnote w:type="continuationSeparator" w:id="0">
    <w:p w14:paraId="0A9B8E7B" w14:textId="77777777" w:rsidR="00F83C94" w:rsidRDefault="00F83C94" w:rsidP="00D92725">
      <w:r>
        <w:continuationSeparator/>
      </w:r>
    </w:p>
  </w:endnote>
  <w:endnote w:type="continuationNotice" w:id="1">
    <w:p w14:paraId="3443F919" w14:textId="77777777" w:rsidR="00F83C94" w:rsidRDefault="00F83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w Roman"/>
    <w:panose1 w:val="020B0600040502020204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335E8D16" w14:textId="38422052" w:rsidR="00987FB3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87FB3">
      <w:t>Leading Handover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C56E7" w14:textId="77777777" w:rsidR="00F83C94" w:rsidRDefault="00F83C94" w:rsidP="00D92725">
      <w:r>
        <w:separator/>
      </w:r>
    </w:p>
  </w:footnote>
  <w:footnote w:type="continuationSeparator" w:id="0">
    <w:p w14:paraId="2B4410DD" w14:textId="77777777" w:rsidR="00F83C94" w:rsidRDefault="00F83C94" w:rsidP="00D92725">
      <w:r>
        <w:continuationSeparator/>
      </w:r>
    </w:p>
  </w:footnote>
  <w:footnote w:type="continuationNotice" w:id="1">
    <w:p w14:paraId="71CA73DA" w14:textId="77777777" w:rsidR="00F83C94" w:rsidRDefault="00F83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15C9BE9C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A0C53"/>
    <w:rsid w:val="00105BA4"/>
    <w:rsid w:val="001156F2"/>
    <w:rsid w:val="001438E8"/>
    <w:rsid w:val="0019386E"/>
    <w:rsid w:val="001C7A17"/>
    <w:rsid w:val="00230D53"/>
    <w:rsid w:val="002434B8"/>
    <w:rsid w:val="00255C72"/>
    <w:rsid w:val="0026206B"/>
    <w:rsid w:val="0027517D"/>
    <w:rsid w:val="002A0EAF"/>
    <w:rsid w:val="002B459C"/>
    <w:rsid w:val="002D0F1E"/>
    <w:rsid w:val="002E388B"/>
    <w:rsid w:val="002F7B91"/>
    <w:rsid w:val="00395FE5"/>
    <w:rsid w:val="003A79A0"/>
    <w:rsid w:val="003F29C1"/>
    <w:rsid w:val="004C6D44"/>
    <w:rsid w:val="004D6BC6"/>
    <w:rsid w:val="00541E2D"/>
    <w:rsid w:val="00545C86"/>
    <w:rsid w:val="00595B2D"/>
    <w:rsid w:val="005C6FC2"/>
    <w:rsid w:val="00601A4F"/>
    <w:rsid w:val="006456C9"/>
    <w:rsid w:val="00656AF6"/>
    <w:rsid w:val="0068731C"/>
    <w:rsid w:val="0069580D"/>
    <w:rsid w:val="006C6361"/>
    <w:rsid w:val="006D4A1B"/>
    <w:rsid w:val="00717D0F"/>
    <w:rsid w:val="007255DE"/>
    <w:rsid w:val="007929A8"/>
    <w:rsid w:val="00906145"/>
    <w:rsid w:val="009201E0"/>
    <w:rsid w:val="0096595B"/>
    <w:rsid w:val="00987FB3"/>
    <w:rsid w:val="00A35BDA"/>
    <w:rsid w:val="00A43752"/>
    <w:rsid w:val="00A76867"/>
    <w:rsid w:val="00AD0D6D"/>
    <w:rsid w:val="00B053FB"/>
    <w:rsid w:val="00B16505"/>
    <w:rsid w:val="00B37B1B"/>
    <w:rsid w:val="00C31723"/>
    <w:rsid w:val="00C61B9B"/>
    <w:rsid w:val="00C96825"/>
    <w:rsid w:val="00D92725"/>
    <w:rsid w:val="00DA1CA4"/>
    <w:rsid w:val="00DE0C73"/>
    <w:rsid w:val="00DE1D74"/>
    <w:rsid w:val="00EC75E4"/>
    <w:rsid w:val="00F0798A"/>
    <w:rsid w:val="00F32A54"/>
    <w:rsid w:val="00F83C94"/>
    <w:rsid w:val="00F9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D36142A0-990B-426F-BCCB-70FAD4EA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F7B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072DFA-1DFC-4BE9-A69C-11CCC337F3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3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Anna Street</cp:lastModifiedBy>
  <cp:revision>5</cp:revision>
  <dcterms:created xsi:type="dcterms:W3CDTF">2021-01-03T19:30:00Z</dcterms:created>
  <dcterms:modified xsi:type="dcterms:W3CDTF">2021-01-03T19:38:00Z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