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96682" w14:textId="7EA70AB3" w:rsidR="00DE1D74" w:rsidRDefault="002A0EAF" w:rsidP="003F29C1">
      <w:pPr>
        <w:pStyle w:val="Reportcovertitle"/>
        <w:spacing w:before="800" w:line="360" w:lineRule="auto"/>
      </w:pPr>
      <w:r>
        <w:rPr>
          <w:noProof/>
          <w:lang w:eastAsia="en-GB"/>
        </w:rPr>
        <w:t>Being a trainee representative</w:t>
      </w:r>
    </w:p>
    <w:p w14:paraId="7CAE68C2" w14:textId="2EED8C61" w:rsidR="00717D0F" w:rsidRPr="009A4638" w:rsidRDefault="00A35BDA" w:rsidP="003F29C1">
      <w:pPr>
        <w:pStyle w:val="Heading2"/>
        <w:spacing w:after="240" w:afterAutospacing="0" w:line="276" w:lineRule="auto"/>
        <w:rPr>
          <w:color w:val="A00054"/>
          <w:sz w:val="72"/>
          <w:szCs w:val="72"/>
          <w:lang w:val="en-US"/>
        </w:rPr>
      </w:pPr>
      <w:r>
        <w:rPr>
          <w:lang w:val="en-US"/>
        </w:rPr>
        <w:t>Reflection on</w:t>
      </w:r>
      <w:r w:rsidR="001156F2">
        <w:rPr>
          <w:lang w:val="en-US"/>
        </w:rPr>
        <w:t xml:space="preserve"> </w:t>
      </w:r>
      <w:r w:rsidR="00FA4D30">
        <w:rPr>
          <w:lang w:val="en-US"/>
        </w:rPr>
        <w:t>your time as a trainee representative</w:t>
      </w:r>
    </w:p>
    <w:p w14:paraId="49F5CB05" w14:textId="6657F8CA" w:rsidR="00717D0F" w:rsidRPr="009A4638" w:rsidRDefault="002A0EAF" w:rsidP="003F29C1">
      <w:pPr>
        <w:spacing w:after="240" w:line="360" w:lineRule="auto"/>
        <w:rPr>
          <w:rFonts w:cs="Arial"/>
          <w:lang w:val="en-US"/>
        </w:rPr>
      </w:pPr>
      <w:r>
        <w:rPr>
          <w:rFonts w:cs="Arial"/>
          <w:lang w:val="en-US"/>
        </w:rPr>
        <w:t>U</w:t>
      </w:r>
      <w:r w:rsidR="00717D0F">
        <w:rPr>
          <w:rFonts w:cs="Arial"/>
          <w:lang w:val="en-US"/>
        </w:rPr>
        <w:t>se this template to reflect on the following points</w:t>
      </w:r>
      <w:r w:rsidR="00545C86">
        <w:rPr>
          <w:rFonts w:cs="Arial"/>
          <w:lang w:val="en-US"/>
        </w:rPr>
        <w:t xml:space="preserve"> </w:t>
      </w:r>
      <w:r w:rsidR="00FA4D30">
        <w:rPr>
          <w:rFonts w:cs="Arial"/>
          <w:lang w:val="en-US"/>
        </w:rPr>
        <w:t>as you step down from your role</w:t>
      </w:r>
      <w:r w:rsidR="00717D0F">
        <w:rPr>
          <w:rFonts w:cs="Arial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717D0F" w:rsidRPr="009A4638" w14:paraId="071664DC" w14:textId="77777777" w:rsidTr="00B23697">
        <w:trPr>
          <w:trHeight w:val="1635"/>
        </w:trPr>
        <w:tc>
          <w:tcPr>
            <w:tcW w:w="4957" w:type="dxa"/>
          </w:tcPr>
          <w:p w14:paraId="757A520F" w14:textId="7C790954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What 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was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your role</w:t>
            </w:r>
            <w:r w:rsidR="001156F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and what 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</w:t>
            </w:r>
            <w:r w:rsidR="001156F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it involve?</w:t>
            </w:r>
          </w:p>
        </w:tc>
        <w:tc>
          <w:tcPr>
            <w:tcW w:w="8991" w:type="dxa"/>
          </w:tcPr>
          <w:p w14:paraId="08CABB3A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F3307C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C7589C2" w14:textId="77777777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5427F33" w14:textId="3E8029B6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CCFB5D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B7BCA8D" w14:textId="6432A074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1C316E6A" w14:textId="77777777" w:rsidTr="004C6D44">
        <w:tc>
          <w:tcPr>
            <w:tcW w:w="4957" w:type="dxa"/>
          </w:tcPr>
          <w:p w14:paraId="40C54737" w14:textId="09491BDB" w:rsidR="00717D0F" w:rsidRDefault="001156F2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What aims did you set for yourself before you started?  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 you complete them?  If not, why was this?</w:t>
            </w:r>
          </w:p>
          <w:p w14:paraId="0127F31D" w14:textId="499DAB66" w:rsidR="00F94139" w:rsidRPr="009A4638" w:rsidRDefault="00F94139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991" w:type="dxa"/>
          </w:tcPr>
          <w:p w14:paraId="1108FDC6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9E2AA6A" w14:textId="2D9BE4DB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0A77BA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2041D8B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7AB92F4" w14:textId="57B05044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46EDF374" w14:textId="77777777" w:rsidTr="004C6D44">
        <w:tc>
          <w:tcPr>
            <w:tcW w:w="4957" w:type="dxa"/>
          </w:tcPr>
          <w:p w14:paraId="2F658ED5" w14:textId="5DEC1E89" w:rsidR="00717D0F" w:rsidRPr="009A4638" w:rsidRDefault="001156F2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challenges have you faced in your role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and did you overcome them?</w:t>
            </w:r>
          </w:p>
        </w:tc>
        <w:tc>
          <w:tcPr>
            <w:tcW w:w="8991" w:type="dxa"/>
          </w:tcPr>
          <w:p w14:paraId="66254F4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0603994" w14:textId="12EE12FF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25B8EA3" w14:textId="1D7BE06E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A1D17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68DBF3A" w14:textId="6356BD1C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0D45A8CB" w14:textId="77777777" w:rsidTr="004C6D44">
        <w:tc>
          <w:tcPr>
            <w:tcW w:w="4957" w:type="dxa"/>
          </w:tcPr>
          <w:p w14:paraId="31A18BBF" w14:textId="39D9AE28" w:rsidR="00717D0F" w:rsidRPr="009A4638" w:rsidRDefault="001156F2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 xml:space="preserve">What 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were your successes?</w:t>
            </w:r>
          </w:p>
        </w:tc>
        <w:tc>
          <w:tcPr>
            <w:tcW w:w="8991" w:type="dxa"/>
          </w:tcPr>
          <w:p w14:paraId="1D7AF9BA" w14:textId="041B0FF3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6DBA5C2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CB1829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90C603B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76A8A3A" w14:textId="33D40D3B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733DC4DB" w14:textId="77777777" w:rsidTr="004C6D44">
        <w:tc>
          <w:tcPr>
            <w:tcW w:w="4957" w:type="dxa"/>
          </w:tcPr>
          <w:p w14:paraId="44691F6E" w14:textId="3E312D72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What 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 you learn</w:t>
            </w:r>
            <w:r w:rsidR="001156F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about yourself 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during</w:t>
            </w:r>
            <w:r w:rsidR="001156F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the role?</w:t>
            </w:r>
          </w:p>
        </w:tc>
        <w:tc>
          <w:tcPr>
            <w:tcW w:w="8991" w:type="dxa"/>
          </w:tcPr>
          <w:p w14:paraId="11E89F68" w14:textId="2D2DB5BC" w:rsidR="003F29C1" w:rsidRDefault="003F29C1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DA1A7F7" w14:textId="4DB59130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98FABD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67290B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BD9F29F" w14:textId="77777777" w:rsidR="00717D0F" w:rsidRPr="009A4638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35BDA" w:rsidRPr="009A4638" w14:paraId="42C8860D" w14:textId="77777777" w:rsidTr="00A35BDA">
        <w:trPr>
          <w:trHeight w:val="1570"/>
        </w:trPr>
        <w:tc>
          <w:tcPr>
            <w:tcW w:w="4957" w:type="dxa"/>
          </w:tcPr>
          <w:p w14:paraId="5CFBEB1A" w14:textId="79596A3E" w:rsidR="00A35BDA" w:rsidRDefault="001156F2" w:rsidP="00A35BDA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What leadership skills </w:t>
            </w:r>
            <w:r w:rsidR="00FA4D3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you use in the role?</w:t>
            </w:r>
          </w:p>
        </w:tc>
        <w:tc>
          <w:tcPr>
            <w:tcW w:w="8991" w:type="dxa"/>
          </w:tcPr>
          <w:p w14:paraId="47773211" w14:textId="77777777" w:rsidR="00A35BDA" w:rsidRDefault="00A35BDA" w:rsidP="00A35BDA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35BDA" w:rsidRPr="009A4638" w14:paraId="44637627" w14:textId="77777777" w:rsidTr="00B23697">
        <w:trPr>
          <w:trHeight w:val="1407"/>
        </w:trPr>
        <w:tc>
          <w:tcPr>
            <w:tcW w:w="4957" w:type="dxa"/>
          </w:tcPr>
          <w:p w14:paraId="014180B7" w14:textId="61A58727" w:rsidR="00A35BDA" w:rsidRDefault="00FA4D30" w:rsidP="00A35BDA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would you like to do next?</w:t>
            </w:r>
          </w:p>
        </w:tc>
        <w:tc>
          <w:tcPr>
            <w:tcW w:w="8991" w:type="dxa"/>
          </w:tcPr>
          <w:p w14:paraId="48F399E3" w14:textId="77777777" w:rsidR="00A35BDA" w:rsidRDefault="00A35BDA" w:rsidP="00A35BDA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FA4D30" w:rsidRPr="009A4638" w14:paraId="55D77C07" w14:textId="77777777" w:rsidTr="00A35BDA">
        <w:trPr>
          <w:trHeight w:val="1690"/>
        </w:trPr>
        <w:tc>
          <w:tcPr>
            <w:tcW w:w="4957" w:type="dxa"/>
          </w:tcPr>
          <w:p w14:paraId="6A342B16" w14:textId="7089DE6E" w:rsidR="00FA4D30" w:rsidRDefault="00FA4D30" w:rsidP="00FA4D30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How do you want to further develop your leadership skills moving forward?</w:t>
            </w:r>
          </w:p>
        </w:tc>
        <w:tc>
          <w:tcPr>
            <w:tcW w:w="8991" w:type="dxa"/>
          </w:tcPr>
          <w:p w14:paraId="6E65E38D" w14:textId="77777777" w:rsidR="00FA4D30" w:rsidRDefault="00FA4D30" w:rsidP="00FA4D30">
            <w:pPr>
              <w:spacing w:line="276" w:lineRule="auto"/>
              <w:rPr>
                <w:rFonts w:cs="Arial"/>
                <w:lang w:val="en-US"/>
              </w:rPr>
            </w:pPr>
          </w:p>
        </w:tc>
      </w:tr>
    </w:tbl>
    <w:p w14:paraId="71F07BFE" w14:textId="77777777" w:rsidR="00AD0D6D" w:rsidRPr="00F0798A" w:rsidRDefault="00AD0D6D" w:rsidP="00F0798A">
      <w:pPr>
        <w:rPr>
          <w:vertAlign w:val="superscript"/>
        </w:rPr>
      </w:pPr>
    </w:p>
    <w:sectPr w:rsidR="00AD0D6D" w:rsidRPr="00F0798A" w:rsidSect="00DE0C7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811E0" w14:textId="77777777" w:rsidR="00CE00B6" w:rsidRDefault="00CE00B6" w:rsidP="00D92725">
      <w:r>
        <w:separator/>
      </w:r>
    </w:p>
  </w:endnote>
  <w:endnote w:type="continuationSeparator" w:id="0">
    <w:p w14:paraId="4A97A7FC" w14:textId="77777777" w:rsidR="00CE00B6" w:rsidRDefault="00CE00B6" w:rsidP="00D92725">
      <w:r>
        <w:continuationSeparator/>
      </w:r>
    </w:p>
  </w:endnote>
  <w:endnote w:type="continuationNotice" w:id="1">
    <w:p w14:paraId="1F43D9FC" w14:textId="77777777" w:rsidR="00CE00B6" w:rsidRDefault="00CE00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w Roman"/>
    <w:panose1 w:val="020B0600040502020204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335E8D16" w14:textId="38422052" w:rsidR="00987FB3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87FB3">
      <w:t>Leading Handover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53C98" w14:textId="77777777" w:rsidR="00CE00B6" w:rsidRDefault="00CE00B6" w:rsidP="00D92725">
      <w:r>
        <w:separator/>
      </w:r>
    </w:p>
  </w:footnote>
  <w:footnote w:type="continuationSeparator" w:id="0">
    <w:p w14:paraId="7D883D79" w14:textId="77777777" w:rsidR="00CE00B6" w:rsidRDefault="00CE00B6" w:rsidP="00D92725">
      <w:r>
        <w:continuationSeparator/>
      </w:r>
    </w:p>
  </w:footnote>
  <w:footnote w:type="continuationNotice" w:id="1">
    <w:p w14:paraId="3BB45E1F" w14:textId="77777777" w:rsidR="00CE00B6" w:rsidRDefault="00CE00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15C9BE9C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A0C53"/>
    <w:rsid w:val="00105BA4"/>
    <w:rsid w:val="001156F2"/>
    <w:rsid w:val="001438E8"/>
    <w:rsid w:val="0019386E"/>
    <w:rsid w:val="001C7A17"/>
    <w:rsid w:val="00230D53"/>
    <w:rsid w:val="002434B8"/>
    <w:rsid w:val="0026206B"/>
    <w:rsid w:val="0027517D"/>
    <w:rsid w:val="002A0EAF"/>
    <w:rsid w:val="002B459C"/>
    <w:rsid w:val="002D0F1E"/>
    <w:rsid w:val="002E388B"/>
    <w:rsid w:val="002F7B91"/>
    <w:rsid w:val="00395FE5"/>
    <w:rsid w:val="003A79A0"/>
    <w:rsid w:val="003F29C1"/>
    <w:rsid w:val="004C6D44"/>
    <w:rsid w:val="004D6BC6"/>
    <w:rsid w:val="00541E2D"/>
    <w:rsid w:val="00545C86"/>
    <w:rsid w:val="00595B2D"/>
    <w:rsid w:val="005C6FC2"/>
    <w:rsid w:val="00601A4F"/>
    <w:rsid w:val="006456C9"/>
    <w:rsid w:val="00656AF6"/>
    <w:rsid w:val="0068731C"/>
    <w:rsid w:val="0069580D"/>
    <w:rsid w:val="006C6361"/>
    <w:rsid w:val="006D4A1B"/>
    <w:rsid w:val="00717D0F"/>
    <w:rsid w:val="007255DE"/>
    <w:rsid w:val="007929A8"/>
    <w:rsid w:val="0096595B"/>
    <w:rsid w:val="00987FB3"/>
    <w:rsid w:val="00A35BDA"/>
    <w:rsid w:val="00A43752"/>
    <w:rsid w:val="00A76867"/>
    <w:rsid w:val="00AD0D6D"/>
    <w:rsid w:val="00B053FB"/>
    <w:rsid w:val="00B16505"/>
    <w:rsid w:val="00B23697"/>
    <w:rsid w:val="00B37B1B"/>
    <w:rsid w:val="00B43B6D"/>
    <w:rsid w:val="00C31723"/>
    <w:rsid w:val="00C61B9B"/>
    <w:rsid w:val="00C96825"/>
    <w:rsid w:val="00CE00B6"/>
    <w:rsid w:val="00D92725"/>
    <w:rsid w:val="00DA1CA4"/>
    <w:rsid w:val="00DE0C73"/>
    <w:rsid w:val="00DE1D74"/>
    <w:rsid w:val="00EC75E4"/>
    <w:rsid w:val="00F0798A"/>
    <w:rsid w:val="00F32A54"/>
    <w:rsid w:val="00F94139"/>
    <w:rsid w:val="00FA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D36142A0-990B-426F-BCCB-70FAD4EA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F7B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072DFA-1DFC-4BE9-A69C-11CCC337F3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3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Anna Street</cp:lastModifiedBy>
  <cp:revision>4</cp:revision>
  <dcterms:created xsi:type="dcterms:W3CDTF">2021-01-03T19:32:00Z</dcterms:created>
  <dcterms:modified xsi:type="dcterms:W3CDTF">2021-01-03T19:35:00Z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